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93F42" w14:textId="77777777" w:rsidR="00C7661A" w:rsidRPr="00B24A32" w:rsidRDefault="00D436CF" w:rsidP="006A5F83">
      <w:pPr>
        <w:spacing w:after="0" w:line="240" w:lineRule="auto"/>
        <w:rPr>
          <w:rFonts w:ascii="Roboto" w:eastAsia="Times New Roman" w:hAnsi="Roboto" w:cs="Arial"/>
          <w:i/>
          <w:iCs/>
          <w:color w:val="9BBB59"/>
          <w:lang w:eastAsia="nl-NL"/>
        </w:rPr>
      </w:pPr>
      <w:r w:rsidRPr="00B24A32">
        <w:rPr>
          <w:rFonts w:ascii="Roboto" w:eastAsia="Times New Roman" w:hAnsi="Roboto" w:cs="Arial"/>
          <w:i/>
          <w:iCs/>
          <w:noProof/>
          <w:color w:val="9BBB59"/>
          <w:lang w:eastAsia="nl-NL"/>
        </w:rPr>
        <w:drawing>
          <wp:inline distT="0" distB="0" distL="0" distR="0" wp14:anchorId="034BCD6A" wp14:editId="1E0FE945">
            <wp:extent cx="1571672" cy="518028"/>
            <wp:effectExtent l="0" t="0" r="0" b="0"/>
            <wp:docPr id="2" name="Picture 2"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1672" cy="518028"/>
                    </a:xfrm>
                    <a:prstGeom prst="rect">
                      <a:avLst/>
                    </a:prstGeom>
                  </pic:spPr>
                </pic:pic>
              </a:graphicData>
            </a:graphic>
          </wp:inline>
        </w:drawing>
      </w:r>
      <w:r w:rsidRPr="00B24A32">
        <w:rPr>
          <w:rFonts w:ascii="Roboto" w:eastAsia="Times New Roman" w:hAnsi="Roboto" w:cs="Arial"/>
          <w:i/>
          <w:iCs/>
          <w:color w:val="9BBB59"/>
          <w:lang w:eastAsia="nl-NL"/>
        </w:rPr>
        <w:tab/>
      </w:r>
      <w:r w:rsidRPr="00B24A32">
        <w:rPr>
          <w:rFonts w:ascii="Roboto" w:eastAsia="Times New Roman" w:hAnsi="Roboto" w:cs="Arial"/>
          <w:i/>
          <w:iCs/>
          <w:color w:val="9BBB59"/>
          <w:lang w:eastAsia="nl-NL"/>
        </w:rPr>
        <w:tab/>
      </w:r>
      <w:r w:rsidRPr="00B24A32">
        <w:rPr>
          <w:rFonts w:ascii="Roboto" w:eastAsia="Times New Roman" w:hAnsi="Roboto" w:cs="Arial"/>
          <w:i/>
          <w:iCs/>
          <w:color w:val="9BBB59"/>
          <w:lang w:eastAsia="nl-NL"/>
        </w:rPr>
        <w:tab/>
      </w:r>
    </w:p>
    <w:p w14:paraId="293CA6D0" w14:textId="77777777" w:rsidR="00040781" w:rsidRPr="00B24A32" w:rsidRDefault="00040781" w:rsidP="006A5F83">
      <w:pPr>
        <w:spacing w:after="0" w:line="240" w:lineRule="auto"/>
        <w:rPr>
          <w:rFonts w:ascii="Roboto" w:eastAsia="Times New Roman" w:hAnsi="Roboto" w:cs="Arial"/>
          <w:i/>
          <w:iCs/>
          <w:color w:val="9BBB59"/>
          <w:sz w:val="23"/>
          <w:szCs w:val="23"/>
          <w:lang w:eastAsia="nl-NL"/>
        </w:rPr>
      </w:pPr>
    </w:p>
    <w:p w14:paraId="266D88ED" w14:textId="77777777" w:rsidR="008D0AB7" w:rsidRPr="00016BCC" w:rsidRDefault="008D0AB7" w:rsidP="006A5F83">
      <w:pPr>
        <w:spacing w:after="0" w:line="240" w:lineRule="auto"/>
        <w:rPr>
          <w:rFonts w:ascii="Roboto" w:hAnsi="Roboto"/>
        </w:rPr>
      </w:pPr>
      <w:bookmarkStart w:id="0" w:name="_Hlk115353091"/>
      <w:r w:rsidRPr="00016BCC">
        <w:rPr>
          <w:rFonts w:ascii="Roboto" w:hAnsi="Roboto"/>
          <w:b/>
          <w:i/>
          <w:color w:val="BA3A6B"/>
        </w:rPr>
        <w:t>Wij zijn Farent: sterk in sociaal werk</w:t>
      </w:r>
      <w:r w:rsidRPr="00016BCC">
        <w:rPr>
          <w:rFonts w:ascii="Roboto" w:hAnsi="Roboto"/>
          <w:b/>
          <w:i/>
          <w:color w:val="9BBB59"/>
        </w:rPr>
        <w:t xml:space="preserve"> </w:t>
      </w:r>
    </w:p>
    <w:p w14:paraId="532AB1DB" w14:textId="77777777" w:rsidR="008D0AB7" w:rsidRPr="00016BCC" w:rsidRDefault="008D0AB7" w:rsidP="006A5F83">
      <w:pPr>
        <w:spacing w:after="0" w:line="240" w:lineRule="auto"/>
        <w:rPr>
          <w:rFonts w:ascii="Roboto" w:hAnsi="Roboto"/>
        </w:rPr>
      </w:pPr>
      <w:r w:rsidRPr="00016BCC">
        <w:rPr>
          <w:rFonts w:ascii="Roboto" w:hAnsi="Roboto"/>
          <w:i/>
          <w:color w:val="BD3364"/>
        </w:rPr>
        <w:t xml:space="preserve">In jouw werk bij Farent maak je dagelijks een positieve impact op het leven van mensen. Je ondersteunt mensen weer te geloven in de eigen mogelijkheden, zelf keuzes te maken en regie te nemen over hun eigen leven. Zo bouw je mee aan een veerkrachtige, leefbare en veilige samenleving. Dit doe je samen met een sterk netwerk van 240 bevlogen professionals, 1000 betrokken vrijwilligers en samenwerkingspartners in 's-Hertogenbosch, De Meierij en Midden-Brabant. Wij zijn Farent, wij staan naast je.  </w:t>
      </w:r>
    </w:p>
    <w:p w14:paraId="47E91306" w14:textId="1E334911" w:rsidR="00DB784F" w:rsidRPr="00B9564B" w:rsidRDefault="008D0AB7" w:rsidP="006A5F83">
      <w:pPr>
        <w:spacing w:after="0" w:line="240" w:lineRule="auto"/>
        <w:rPr>
          <w:sz w:val="20"/>
          <w:szCs w:val="20"/>
        </w:rPr>
      </w:pPr>
      <w:r>
        <w:rPr>
          <w:b/>
          <w:sz w:val="24"/>
        </w:rPr>
        <w:t xml:space="preserve"> </w:t>
      </w:r>
    </w:p>
    <w:p w14:paraId="3A8B80BA" w14:textId="77777777" w:rsidR="00047452" w:rsidRPr="00B24A32" w:rsidRDefault="00047452" w:rsidP="006A5F83">
      <w:pPr>
        <w:spacing w:after="0" w:line="240" w:lineRule="auto"/>
        <w:rPr>
          <w:rFonts w:ascii="Roboto" w:eastAsia="Times New Roman" w:hAnsi="Roboto" w:cs="Arial"/>
          <w:b/>
          <w:bCs/>
          <w:sz w:val="24"/>
          <w:szCs w:val="24"/>
          <w:lang w:eastAsia="nl-NL"/>
        </w:rPr>
      </w:pPr>
    </w:p>
    <w:bookmarkEnd w:id="0"/>
    <w:p w14:paraId="79FA2899" w14:textId="0E8E07F0" w:rsidR="008D228E" w:rsidRPr="00B24A32" w:rsidRDefault="006B30A4" w:rsidP="006A5F83">
      <w:pPr>
        <w:pStyle w:val="paragraph"/>
        <w:spacing w:before="0" w:beforeAutospacing="0" w:after="0" w:afterAutospacing="0"/>
        <w:jc w:val="center"/>
        <w:textAlignment w:val="baseline"/>
        <w:rPr>
          <w:rFonts w:ascii="Roboto" w:eastAsia="Roboto" w:hAnsi="Roboto" w:cs="Segoe UI"/>
          <w:sz w:val="22"/>
          <w:szCs w:val="22"/>
          <w:lang w:val="nl-NL"/>
        </w:rPr>
      </w:pPr>
      <w:r>
        <w:rPr>
          <w:rStyle w:val="normaltextrun"/>
          <w:rFonts w:ascii="Roboto" w:hAnsi="Roboto" w:cs="Segoe UI"/>
          <w:sz w:val="22"/>
          <w:szCs w:val="22"/>
          <w:lang w:val="nl-NL"/>
        </w:rPr>
        <w:t xml:space="preserve">Voor het team Mantelzorg </w:t>
      </w:r>
      <w:r w:rsidR="00D17EF6">
        <w:rPr>
          <w:rStyle w:val="normaltextrun"/>
          <w:rFonts w:ascii="Roboto" w:hAnsi="Roboto" w:cs="Segoe UI"/>
          <w:sz w:val="22"/>
          <w:szCs w:val="22"/>
          <w:lang w:val="nl-NL"/>
        </w:rPr>
        <w:t>‘s-Hertogenbosch</w:t>
      </w:r>
      <w:r w:rsidR="008D228E">
        <w:rPr>
          <w:rStyle w:val="normaltextrun"/>
          <w:rFonts w:ascii="Roboto" w:hAnsi="Roboto" w:cs="Segoe UI"/>
          <w:sz w:val="22"/>
          <w:szCs w:val="22"/>
          <w:lang w:val="nl-NL"/>
        </w:rPr>
        <w:t xml:space="preserve"> zijn </w:t>
      </w:r>
      <w:r w:rsidR="00D17EF6">
        <w:rPr>
          <w:rStyle w:val="normaltextrun"/>
          <w:rFonts w:ascii="Roboto" w:hAnsi="Roboto" w:cs="Segoe UI"/>
          <w:sz w:val="22"/>
          <w:szCs w:val="22"/>
          <w:lang w:val="nl-NL"/>
        </w:rPr>
        <w:t xml:space="preserve">we </w:t>
      </w:r>
      <w:r w:rsidR="008D228E">
        <w:rPr>
          <w:rStyle w:val="normaltextrun"/>
          <w:rFonts w:ascii="Roboto" w:hAnsi="Roboto" w:cs="Segoe UI"/>
          <w:sz w:val="22"/>
          <w:szCs w:val="22"/>
          <w:lang w:val="nl-NL"/>
        </w:rPr>
        <w:t>op zoek naar een</w:t>
      </w:r>
    </w:p>
    <w:p w14:paraId="132C1B10" w14:textId="7B890BD3" w:rsidR="004E391A" w:rsidRPr="00C348AF" w:rsidRDefault="00AA39D6" w:rsidP="006A5F83">
      <w:pPr>
        <w:pStyle w:val="paragraph"/>
        <w:spacing w:before="0" w:beforeAutospacing="0" w:after="0" w:afterAutospacing="0"/>
        <w:jc w:val="center"/>
        <w:textAlignment w:val="baseline"/>
        <w:rPr>
          <w:rStyle w:val="eop"/>
          <w:rFonts w:ascii="Roboto" w:eastAsia="Roboto" w:hAnsi="Roboto" w:cs="Segoe UI"/>
          <w:sz w:val="22"/>
          <w:szCs w:val="22"/>
          <w:lang w:val="nl-NL"/>
        </w:rPr>
      </w:pPr>
      <w:r>
        <w:rPr>
          <w:rStyle w:val="normaltextrun"/>
          <w:rFonts w:ascii="Roboto" w:hAnsi="Roboto" w:cs="Segoe UI"/>
          <w:b/>
          <w:bCs/>
          <w:color w:val="BD3364"/>
          <w:sz w:val="32"/>
          <w:szCs w:val="32"/>
          <w:lang w:val="nl-NL"/>
        </w:rPr>
        <w:t>Mantelzorgconsulent</w:t>
      </w:r>
      <w:r w:rsidR="00305691">
        <w:rPr>
          <w:rStyle w:val="normaltextrun"/>
          <w:rFonts w:ascii="Roboto" w:hAnsi="Roboto" w:cs="Segoe UI"/>
          <w:b/>
          <w:bCs/>
          <w:color w:val="BD3364"/>
          <w:sz w:val="32"/>
          <w:szCs w:val="32"/>
          <w:lang w:val="nl-NL"/>
        </w:rPr>
        <w:br/>
      </w:r>
      <w:r w:rsidR="00C348AF" w:rsidRPr="00E232FA">
        <w:rPr>
          <w:rFonts w:ascii="Roboto" w:hAnsi="Roboto" w:cs="Arial"/>
          <w:kern w:val="2"/>
          <w:lang w:val="nl-NL"/>
          <w14:ligatures w14:val="standardContextual"/>
        </w:rPr>
        <w:t>voor 2</w:t>
      </w:r>
      <w:r w:rsidR="00FF5ED1" w:rsidRPr="00E232FA">
        <w:rPr>
          <w:rFonts w:ascii="Roboto" w:hAnsi="Roboto" w:cs="Arial"/>
          <w:kern w:val="2"/>
          <w:lang w:val="nl-NL"/>
          <w14:ligatures w14:val="standardContextual"/>
        </w:rPr>
        <w:t>4</w:t>
      </w:r>
      <w:r w:rsidR="003355F6">
        <w:rPr>
          <w:rFonts w:ascii="Roboto" w:hAnsi="Roboto" w:cs="Arial"/>
          <w:kern w:val="2"/>
          <w:lang w:val="nl-NL"/>
          <w14:ligatures w14:val="standardContextual"/>
        </w:rPr>
        <w:t xml:space="preserve"> tot 32</w:t>
      </w:r>
      <w:r w:rsidR="00FF5ED1" w:rsidRPr="00E232FA">
        <w:rPr>
          <w:rFonts w:ascii="Roboto" w:hAnsi="Roboto" w:cs="Arial"/>
          <w:kern w:val="2"/>
          <w:lang w:val="nl-NL"/>
          <w14:ligatures w14:val="standardContextual"/>
        </w:rPr>
        <w:t xml:space="preserve"> uur per week</w:t>
      </w:r>
    </w:p>
    <w:p w14:paraId="780D28E3" w14:textId="77777777" w:rsidR="00367D5F" w:rsidRPr="00B24A32" w:rsidRDefault="00367D5F" w:rsidP="006A5F83">
      <w:pPr>
        <w:pStyle w:val="paragraph"/>
        <w:spacing w:before="0" w:beforeAutospacing="0" w:after="0" w:afterAutospacing="0"/>
        <w:jc w:val="center"/>
        <w:textAlignment w:val="baseline"/>
        <w:rPr>
          <w:rFonts w:ascii="Roboto" w:hAnsi="Roboto" w:cs="Segoe UI"/>
          <w:sz w:val="18"/>
          <w:szCs w:val="18"/>
          <w:lang w:val="nl-NL"/>
        </w:rPr>
      </w:pPr>
    </w:p>
    <w:p w14:paraId="468BC9D8" w14:textId="77777777" w:rsidR="006A5F83" w:rsidRDefault="006A5F83" w:rsidP="006A5F83">
      <w:pPr>
        <w:spacing w:after="0" w:line="240" w:lineRule="auto"/>
        <w:rPr>
          <w:rFonts w:ascii="Roboto" w:hAnsi="Roboto"/>
        </w:rPr>
      </w:pPr>
    </w:p>
    <w:p w14:paraId="353B5741" w14:textId="6E40C9D4" w:rsidR="00A82BE6" w:rsidRPr="00A82BE6" w:rsidRDefault="00A82BE6" w:rsidP="006A5F83">
      <w:pPr>
        <w:spacing w:after="0" w:line="240" w:lineRule="auto"/>
        <w:rPr>
          <w:rFonts w:ascii="Roboto" w:hAnsi="Roboto"/>
        </w:rPr>
      </w:pPr>
      <w:r w:rsidRPr="00A82BE6">
        <w:rPr>
          <w:rFonts w:ascii="Roboto" w:hAnsi="Roboto"/>
        </w:rPr>
        <w:t xml:space="preserve">Ben jij een netwerker die van nature de verbinding zoekt en maakt? Heb jij affiniteit met </w:t>
      </w:r>
      <w:r w:rsidR="009A4DCD" w:rsidRPr="009A4DCD">
        <w:rPr>
          <w:rFonts w:ascii="Roboto" w:hAnsi="Roboto"/>
        </w:rPr>
        <w:t>de brede groep mantelzorgers</w:t>
      </w:r>
      <w:r w:rsidRPr="00A82BE6">
        <w:rPr>
          <w:rFonts w:ascii="Roboto" w:hAnsi="Roboto"/>
        </w:rPr>
        <w:t>? Zoek jij een functie waarin je écht het verschil kunt maken? Dan is deze baan echt iets voor jou!</w:t>
      </w:r>
    </w:p>
    <w:p w14:paraId="1BBB4783" w14:textId="77777777" w:rsidR="007D5A8C" w:rsidRPr="00987067" w:rsidRDefault="007D5A8C" w:rsidP="006A5F83">
      <w:pPr>
        <w:spacing w:after="0" w:line="240" w:lineRule="auto"/>
        <w:rPr>
          <w:rFonts w:ascii="Roboto" w:hAnsi="Roboto" w:cs="Arial"/>
          <w:color w:val="BD3364"/>
          <w:kern w:val="2"/>
          <w:sz w:val="24"/>
          <w:szCs w:val="24"/>
          <w14:ligatures w14:val="standardContextual"/>
        </w:rPr>
      </w:pPr>
    </w:p>
    <w:p w14:paraId="4E5E0BDC" w14:textId="3926AD83" w:rsidR="00530D85" w:rsidRDefault="00CD4D06" w:rsidP="006A5F83">
      <w:pPr>
        <w:pStyle w:val="Geenafstand"/>
        <w:rPr>
          <w:rFonts w:ascii="Roboto" w:hAnsi="Roboto"/>
        </w:rPr>
      </w:pPr>
      <w:r w:rsidRPr="00B24A32">
        <w:rPr>
          <w:rFonts w:ascii="Roboto" w:hAnsi="Roboto" w:cs="Arial"/>
          <w:b/>
          <w:bCs/>
          <w:color w:val="BD3364"/>
          <w:kern w:val="2"/>
          <w:sz w:val="24"/>
          <w:szCs w:val="24"/>
          <w14:ligatures w14:val="standardContextual"/>
        </w:rPr>
        <w:t xml:space="preserve">Wat ga je doen? </w:t>
      </w:r>
      <w:r w:rsidRPr="00B24A32">
        <w:rPr>
          <w:rFonts w:ascii="Roboto" w:hAnsi="Roboto" w:cs="Arial"/>
          <w:b/>
          <w:bCs/>
          <w:color w:val="BD3364"/>
          <w:kern w:val="2"/>
          <w:sz w:val="24"/>
          <w:szCs w:val="24"/>
          <w14:ligatures w14:val="standardContextual"/>
        </w:rPr>
        <w:br/>
      </w:r>
      <w:r w:rsidR="00530D85" w:rsidRPr="00530D85">
        <w:rPr>
          <w:rFonts w:ascii="Roboto" w:hAnsi="Roboto"/>
        </w:rPr>
        <w:t>Als mantelzorgconsulent vervul je een belangrijke rol voor mantelzorgers. Jij bent het eerste aanspreekpunt voor hun vragen, zorgen en behoeften. Je biedt individuele begeleiding en een luisterend oor, en ondersteunt mantelzorgers bij het vinden van passende hulp en ondersteuning.</w:t>
      </w:r>
      <w:r w:rsidR="000A493F">
        <w:rPr>
          <w:rFonts w:ascii="Roboto" w:hAnsi="Roboto"/>
        </w:rPr>
        <w:t xml:space="preserve"> </w:t>
      </w:r>
      <w:r w:rsidR="00530D85" w:rsidRPr="00530D85">
        <w:rPr>
          <w:rFonts w:ascii="Roboto" w:hAnsi="Roboto"/>
        </w:rPr>
        <w:t>Waar nodig ga je bij mantelzorgers op huisbezoek en help je hen bij het versterken van hun eigen kracht en het inzetten van hun netwerk. Samen kijk je naar wat mogelijk is en wat het beste aansluit bij hun situatie.</w:t>
      </w:r>
      <w:r w:rsidR="000A493F">
        <w:rPr>
          <w:rFonts w:ascii="Roboto" w:hAnsi="Roboto"/>
        </w:rPr>
        <w:t xml:space="preserve"> </w:t>
      </w:r>
      <w:r w:rsidR="00530D85" w:rsidRPr="00530D85">
        <w:rPr>
          <w:rFonts w:ascii="Roboto" w:hAnsi="Roboto"/>
        </w:rPr>
        <w:t>Daarn</w:t>
      </w:r>
      <w:r w:rsidR="003F4181">
        <w:rPr>
          <w:rFonts w:ascii="Roboto" w:hAnsi="Roboto"/>
        </w:rPr>
        <w:t>a</w:t>
      </w:r>
      <w:r w:rsidR="00530D85" w:rsidRPr="00530D85">
        <w:rPr>
          <w:rFonts w:ascii="Roboto" w:hAnsi="Roboto"/>
        </w:rPr>
        <w:t>ast werk je nauw samen met diverse externe organisaties en instellingen. Je legt contact, stemt af en zorgt voor een goede samenwerking rondom de mantelzorger. Je registreert je werkzaamheden zorgvuldig en legt verantwoording af over de geboden ondersteuning.</w:t>
      </w:r>
      <w:r w:rsidR="000A493F">
        <w:rPr>
          <w:rFonts w:ascii="Roboto" w:hAnsi="Roboto"/>
        </w:rPr>
        <w:t xml:space="preserve"> </w:t>
      </w:r>
      <w:r w:rsidR="00530D85" w:rsidRPr="00530D85">
        <w:rPr>
          <w:rFonts w:ascii="Roboto" w:hAnsi="Roboto"/>
        </w:rPr>
        <w:t>Eigen initiatief waarderen wij zeer. Samen met je collega’s denk je actief mee over het verder verbeteren en optimaliseren van de mantelzorgondersteuning.</w:t>
      </w:r>
    </w:p>
    <w:p w14:paraId="750F5763" w14:textId="77777777" w:rsidR="00530D85" w:rsidRDefault="00530D85" w:rsidP="006A5F83">
      <w:pPr>
        <w:pStyle w:val="Geenafstand"/>
        <w:rPr>
          <w:rFonts w:ascii="Roboto" w:hAnsi="Roboto"/>
        </w:rPr>
      </w:pPr>
    </w:p>
    <w:p w14:paraId="64E34CA4" w14:textId="46DD7096" w:rsidR="000A06EB" w:rsidRDefault="001F2624" w:rsidP="006A5F83">
      <w:pPr>
        <w:pStyle w:val="Geenafstand"/>
        <w:rPr>
          <w:rFonts w:ascii="Roboto" w:hAnsi="Roboto"/>
        </w:rPr>
      </w:pPr>
      <w:r>
        <w:rPr>
          <w:rFonts w:ascii="Roboto" w:hAnsi="Roboto"/>
        </w:rPr>
        <w:t>De kerntaken van de functie zijn:</w:t>
      </w:r>
    </w:p>
    <w:p w14:paraId="2F7434A6" w14:textId="27CE3639" w:rsidR="00CE2B84" w:rsidRDefault="00CE2B84" w:rsidP="006A5F83">
      <w:pPr>
        <w:pStyle w:val="Geenafstand"/>
        <w:numPr>
          <w:ilvl w:val="0"/>
          <w:numId w:val="12"/>
        </w:numPr>
        <w:tabs>
          <w:tab w:val="clear" w:pos="720"/>
          <w:tab w:val="num" w:pos="284"/>
        </w:tabs>
        <w:ind w:left="284" w:hanging="284"/>
        <w:rPr>
          <w:rFonts w:ascii="Roboto" w:hAnsi="Roboto"/>
        </w:rPr>
      </w:pPr>
      <w:r w:rsidRPr="00CE2B84">
        <w:rPr>
          <w:rFonts w:ascii="Roboto" w:hAnsi="Roboto"/>
        </w:rPr>
        <w:t xml:space="preserve">Je verzamelt informatie over de mantelzorger, zijn naaste en de leefomgeving, je verkent daarmee de situatie, de (complexiteit van de) </w:t>
      </w:r>
      <w:r w:rsidR="00D45654" w:rsidRPr="00CE2B84">
        <w:rPr>
          <w:rFonts w:ascii="Roboto" w:hAnsi="Roboto"/>
        </w:rPr>
        <w:t>sociaal</w:t>
      </w:r>
      <w:r w:rsidR="00D45654">
        <w:rPr>
          <w:rFonts w:ascii="Roboto" w:hAnsi="Roboto"/>
        </w:rPr>
        <w:t>j</w:t>
      </w:r>
      <w:r w:rsidR="00D45654" w:rsidRPr="00CE2B84">
        <w:rPr>
          <w:rFonts w:ascii="Roboto" w:hAnsi="Roboto"/>
        </w:rPr>
        <w:t>uridische</w:t>
      </w:r>
      <w:r w:rsidRPr="00CE2B84">
        <w:rPr>
          <w:rFonts w:ascii="Roboto" w:hAnsi="Roboto"/>
        </w:rPr>
        <w:t xml:space="preserve"> problematiek, de behoeften, het probleemoplossend vermogen en de motivatie van de mantelzorger en zijn naaste. En levert op basis daarvan maatwerk. </w:t>
      </w:r>
    </w:p>
    <w:p w14:paraId="7F60BB91" w14:textId="77777777" w:rsidR="008E7192" w:rsidRDefault="008E7192" w:rsidP="006A5F83">
      <w:pPr>
        <w:pStyle w:val="Lijstalinea"/>
        <w:numPr>
          <w:ilvl w:val="0"/>
          <w:numId w:val="13"/>
        </w:numPr>
        <w:tabs>
          <w:tab w:val="clear" w:pos="720"/>
          <w:tab w:val="num" w:pos="284"/>
        </w:tabs>
        <w:spacing w:after="0" w:line="240" w:lineRule="auto"/>
        <w:ind w:left="284" w:hanging="284"/>
        <w:rPr>
          <w:rFonts w:ascii="Roboto" w:hAnsi="Roboto"/>
        </w:rPr>
      </w:pPr>
      <w:r w:rsidRPr="008E7192">
        <w:rPr>
          <w:rFonts w:ascii="Roboto" w:hAnsi="Roboto"/>
        </w:rPr>
        <w:t>Je pakt hulpvraag van de mantelzorger vast en laat hem pas weer los als de mantelzorger geholpen is.</w:t>
      </w:r>
    </w:p>
    <w:p w14:paraId="5A8EAD38" w14:textId="77777777" w:rsidR="008E7192" w:rsidRDefault="00CE2B84" w:rsidP="006A5F83">
      <w:pPr>
        <w:pStyle w:val="Lijstalinea"/>
        <w:numPr>
          <w:ilvl w:val="0"/>
          <w:numId w:val="13"/>
        </w:numPr>
        <w:tabs>
          <w:tab w:val="clear" w:pos="720"/>
          <w:tab w:val="num" w:pos="284"/>
        </w:tabs>
        <w:spacing w:after="0" w:line="240" w:lineRule="auto"/>
        <w:ind w:left="284" w:hanging="284"/>
        <w:rPr>
          <w:rFonts w:ascii="Roboto" w:hAnsi="Roboto"/>
        </w:rPr>
      </w:pPr>
      <w:r w:rsidRPr="00CE2B84">
        <w:rPr>
          <w:rFonts w:ascii="Roboto" w:hAnsi="Roboto"/>
        </w:rPr>
        <w:t>Je geeft advies en informatie aan mantelzorgers over voorzieningen en regelingen, en mogelijkheden voor ondersteuning van mantelzorgers. En zorgt voor een warme overdracht bij doorverwijzing.</w:t>
      </w:r>
    </w:p>
    <w:p w14:paraId="2FDDC274" w14:textId="605861BA" w:rsidR="00192261" w:rsidRDefault="00192261" w:rsidP="006A5F83">
      <w:pPr>
        <w:pStyle w:val="Lijstalinea"/>
        <w:numPr>
          <w:ilvl w:val="0"/>
          <w:numId w:val="13"/>
        </w:numPr>
        <w:tabs>
          <w:tab w:val="clear" w:pos="720"/>
          <w:tab w:val="num" w:pos="284"/>
        </w:tabs>
        <w:spacing w:after="0" w:line="240" w:lineRule="auto"/>
        <w:ind w:left="284" w:hanging="284"/>
        <w:rPr>
          <w:rFonts w:ascii="Roboto" w:hAnsi="Roboto"/>
        </w:rPr>
      </w:pPr>
      <w:r>
        <w:rPr>
          <w:rFonts w:ascii="Roboto" w:hAnsi="Roboto"/>
        </w:rPr>
        <w:t>Je organiseert en ondersteunt collectieve activiteiten voor het informeren en ontlasten van mantelzorgers.</w:t>
      </w:r>
    </w:p>
    <w:p w14:paraId="0DDE44A1" w14:textId="77777777" w:rsidR="00517FC5" w:rsidRDefault="008E7192" w:rsidP="006A5F83">
      <w:pPr>
        <w:pStyle w:val="Lijstalinea"/>
        <w:numPr>
          <w:ilvl w:val="0"/>
          <w:numId w:val="14"/>
        </w:numPr>
        <w:tabs>
          <w:tab w:val="clear" w:pos="720"/>
          <w:tab w:val="num" w:pos="284"/>
        </w:tabs>
        <w:spacing w:after="0" w:line="240" w:lineRule="auto"/>
        <w:ind w:left="284" w:hanging="284"/>
        <w:rPr>
          <w:rFonts w:ascii="Roboto" w:hAnsi="Roboto"/>
        </w:rPr>
      </w:pPr>
      <w:r w:rsidRPr="00517FC5">
        <w:rPr>
          <w:rFonts w:ascii="Roboto" w:hAnsi="Roboto"/>
        </w:rPr>
        <w:t xml:space="preserve">Je biedt (emotionele en praktische) ondersteuning aan mantelzorgers. </w:t>
      </w:r>
    </w:p>
    <w:p w14:paraId="29FEDA9E" w14:textId="77777777" w:rsidR="00517FC5" w:rsidRDefault="00CE2B84" w:rsidP="006A5F83">
      <w:pPr>
        <w:pStyle w:val="Lijstalinea"/>
        <w:numPr>
          <w:ilvl w:val="0"/>
          <w:numId w:val="16"/>
        </w:numPr>
        <w:tabs>
          <w:tab w:val="clear" w:pos="720"/>
          <w:tab w:val="num" w:pos="284"/>
        </w:tabs>
        <w:spacing w:after="0" w:line="240" w:lineRule="auto"/>
        <w:ind w:left="284" w:hanging="284"/>
        <w:rPr>
          <w:rFonts w:ascii="Roboto" w:hAnsi="Roboto"/>
        </w:rPr>
      </w:pPr>
      <w:r w:rsidRPr="00CE2B84">
        <w:rPr>
          <w:rFonts w:ascii="Roboto" w:hAnsi="Roboto"/>
        </w:rPr>
        <w:t>Je zorgt vanuit je werkveld dat anderen oog hebben voor mantelzorgers. </w:t>
      </w:r>
    </w:p>
    <w:p w14:paraId="2544948D" w14:textId="79615857" w:rsidR="00517FC5" w:rsidRDefault="00CE2B84" w:rsidP="006A5F83">
      <w:pPr>
        <w:pStyle w:val="Lijstalinea"/>
        <w:numPr>
          <w:ilvl w:val="0"/>
          <w:numId w:val="17"/>
        </w:numPr>
        <w:tabs>
          <w:tab w:val="clear" w:pos="720"/>
          <w:tab w:val="num" w:pos="284"/>
        </w:tabs>
        <w:spacing w:after="0" w:line="240" w:lineRule="auto"/>
        <w:ind w:hanging="720"/>
        <w:rPr>
          <w:rFonts w:ascii="Roboto" w:hAnsi="Roboto"/>
        </w:rPr>
      </w:pPr>
      <w:r w:rsidRPr="00CE2B84">
        <w:rPr>
          <w:rFonts w:ascii="Roboto" w:hAnsi="Roboto"/>
        </w:rPr>
        <w:t>Je houdt cliëntregistratie bij</w:t>
      </w:r>
      <w:r w:rsidR="00216AFC">
        <w:rPr>
          <w:rFonts w:ascii="Roboto" w:hAnsi="Roboto"/>
        </w:rPr>
        <w:t xml:space="preserve"> en je signaleert trends.</w:t>
      </w:r>
    </w:p>
    <w:p w14:paraId="082AD52D" w14:textId="77777777" w:rsidR="006A5F83" w:rsidRDefault="006A5F83">
      <w:pPr>
        <w:rPr>
          <w:rFonts w:ascii="Roboto" w:hAnsi="Roboto"/>
          <w:b/>
          <w:bCs/>
          <w:color w:val="BD3364"/>
          <w:kern w:val="2"/>
          <w:sz w:val="24"/>
          <w:szCs w:val="24"/>
          <w14:ligatures w14:val="standardContextual"/>
        </w:rPr>
      </w:pPr>
      <w:r>
        <w:rPr>
          <w:rFonts w:ascii="Roboto" w:hAnsi="Roboto"/>
          <w:b/>
          <w:bCs/>
          <w:color w:val="BD3364"/>
          <w:kern w:val="2"/>
          <w:sz w:val="24"/>
          <w:szCs w:val="24"/>
          <w14:ligatures w14:val="standardContextual"/>
        </w:rPr>
        <w:br w:type="page"/>
      </w:r>
    </w:p>
    <w:p w14:paraId="5B81FE8F" w14:textId="7B3DAD35" w:rsidR="00EC4A7F" w:rsidRDefault="00CD4D06" w:rsidP="006A5F83">
      <w:pPr>
        <w:spacing w:after="0" w:line="240" w:lineRule="auto"/>
        <w:rPr>
          <w:rFonts w:ascii="Roboto" w:hAnsi="Roboto"/>
        </w:rPr>
      </w:pPr>
      <w:r w:rsidRPr="00B24A32">
        <w:rPr>
          <w:rFonts w:ascii="Roboto" w:hAnsi="Roboto"/>
          <w:b/>
          <w:bCs/>
          <w:color w:val="BD3364"/>
          <w:kern w:val="2"/>
          <w:sz w:val="24"/>
          <w:szCs w:val="24"/>
          <w14:ligatures w14:val="standardContextual"/>
        </w:rPr>
        <w:lastRenderedPageBreak/>
        <w:t xml:space="preserve">Wie ben jij? </w:t>
      </w:r>
    </w:p>
    <w:p w14:paraId="0D28ECD1" w14:textId="54EDA778" w:rsidR="00EC4A7F" w:rsidRPr="00EC4A7F" w:rsidRDefault="00EC4A7F" w:rsidP="006A5F83">
      <w:pPr>
        <w:numPr>
          <w:ilvl w:val="0"/>
          <w:numId w:val="19"/>
        </w:numPr>
        <w:tabs>
          <w:tab w:val="clear" w:pos="720"/>
          <w:tab w:val="num" w:pos="284"/>
        </w:tabs>
        <w:spacing w:after="0" w:line="240" w:lineRule="auto"/>
        <w:ind w:left="284" w:hanging="284"/>
        <w:rPr>
          <w:rFonts w:ascii="Roboto" w:hAnsi="Roboto"/>
        </w:rPr>
      </w:pPr>
      <w:r w:rsidRPr="00EC4A7F">
        <w:rPr>
          <w:rFonts w:ascii="Roboto" w:hAnsi="Roboto"/>
        </w:rPr>
        <w:t xml:space="preserve">Je beschikt over een afgeronde, relevante </w:t>
      </w:r>
      <w:r w:rsidR="00AA7A65">
        <w:rPr>
          <w:rFonts w:ascii="Roboto" w:hAnsi="Roboto"/>
        </w:rPr>
        <w:t>h</w:t>
      </w:r>
      <w:r w:rsidR="00D258FB" w:rsidRPr="00EC4A7F">
        <w:rPr>
          <w:rFonts w:ascii="Roboto" w:hAnsi="Roboto"/>
        </w:rPr>
        <w:t>bo-opleiding</w:t>
      </w:r>
      <w:r w:rsidRPr="00EC4A7F">
        <w:rPr>
          <w:rFonts w:ascii="Roboto" w:hAnsi="Roboto"/>
        </w:rPr>
        <w:t>, bijvoorbeeld Social Work</w:t>
      </w:r>
      <w:r w:rsidR="00A83483">
        <w:rPr>
          <w:rFonts w:ascii="Roboto" w:hAnsi="Roboto"/>
        </w:rPr>
        <w:t xml:space="preserve"> of</w:t>
      </w:r>
      <w:r w:rsidRPr="00EC4A7F">
        <w:rPr>
          <w:rFonts w:ascii="Roboto" w:hAnsi="Roboto"/>
        </w:rPr>
        <w:t xml:space="preserve"> S</w:t>
      </w:r>
      <w:r w:rsidR="00D258FB">
        <w:rPr>
          <w:rFonts w:ascii="Roboto" w:hAnsi="Roboto"/>
        </w:rPr>
        <w:t xml:space="preserve">ociaal </w:t>
      </w:r>
      <w:r w:rsidRPr="00EC4A7F">
        <w:rPr>
          <w:rFonts w:ascii="Roboto" w:hAnsi="Roboto"/>
        </w:rPr>
        <w:t>C</w:t>
      </w:r>
      <w:r w:rsidR="00D258FB">
        <w:rPr>
          <w:rFonts w:ascii="Roboto" w:hAnsi="Roboto"/>
        </w:rPr>
        <w:t xml:space="preserve">ultureel </w:t>
      </w:r>
      <w:r w:rsidRPr="00EC4A7F">
        <w:rPr>
          <w:rFonts w:ascii="Roboto" w:hAnsi="Roboto"/>
        </w:rPr>
        <w:t>W</w:t>
      </w:r>
      <w:r w:rsidR="00D258FB">
        <w:rPr>
          <w:rFonts w:ascii="Roboto" w:hAnsi="Roboto"/>
        </w:rPr>
        <w:t>erk</w:t>
      </w:r>
      <w:r w:rsidRPr="00EC4A7F">
        <w:rPr>
          <w:rFonts w:ascii="Roboto" w:hAnsi="Roboto"/>
        </w:rPr>
        <w:t>. </w:t>
      </w:r>
    </w:p>
    <w:p w14:paraId="7611C8E4" w14:textId="1311003B" w:rsidR="00EC4A7F" w:rsidRPr="00EC4A7F" w:rsidRDefault="00EC4A7F" w:rsidP="006A5F83">
      <w:pPr>
        <w:numPr>
          <w:ilvl w:val="0"/>
          <w:numId w:val="20"/>
        </w:numPr>
        <w:tabs>
          <w:tab w:val="clear" w:pos="720"/>
          <w:tab w:val="num" w:pos="284"/>
        </w:tabs>
        <w:spacing w:after="0" w:line="240" w:lineRule="auto"/>
        <w:ind w:left="284" w:hanging="284"/>
        <w:rPr>
          <w:rFonts w:ascii="Roboto" w:hAnsi="Roboto"/>
        </w:rPr>
      </w:pPr>
      <w:r w:rsidRPr="00EC4A7F">
        <w:rPr>
          <w:rFonts w:ascii="Roboto" w:hAnsi="Roboto"/>
        </w:rPr>
        <w:t>Je bent prima in</w:t>
      </w:r>
      <w:r w:rsidR="009F65FE">
        <w:rPr>
          <w:rFonts w:ascii="Roboto" w:hAnsi="Roboto"/>
        </w:rPr>
        <w:t xml:space="preserve"> </w:t>
      </w:r>
      <w:r w:rsidRPr="00EC4A7F">
        <w:rPr>
          <w:rFonts w:ascii="Roboto" w:hAnsi="Roboto"/>
        </w:rPr>
        <w:t>staat contacten te onderhouden en je bent goed op de hoogte van de sociale kaart (of bent in staat deze snel eigen te maken). </w:t>
      </w:r>
    </w:p>
    <w:p w14:paraId="2354D129" w14:textId="77777777" w:rsidR="00EC4A7F" w:rsidRPr="00EC4A7F" w:rsidRDefault="00EC4A7F" w:rsidP="006A5F83">
      <w:pPr>
        <w:numPr>
          <w:ilvl w:val="0"/>
          <w:numId w:val="21"/>
        </w:numPr>
        <w:tabs>
          <w:tab w:val="clear" w:pos="720"/>
          <w:tab w:val="num" w:pos="284"/>
        </w:tabs>
        <w:spacing w:after="0" w:line="240" w:lineRule="auto"/>
        <w:ind w:left="284" w:hanging="284"/>
        <w:rPr>
          <w:rFonts w:ascii="Roboto" w:hAnsi="Roboto"/>
        </w:rPr>
      </w:pPr>
      <w:r w:rsidRPr="00EC4A7F">
        <w:rPr>
          <w:rFonts w:ascii="Roboto" w:hAnsi="Roboto"/>
        </w:rPr>
        <w:t>Je hebt kennis en affiniteit met een brede groep mantelzorgers. </w:t>
      </w:r>
    </w:p>
    <w:p w14:paraId="07E8CEF7" w14:textId="3C3E98EF" w:rsidR="00EC4A7F" w:rsidRPr="00EC4A7F" w:rsidRDefault="00EC4A7F" w:rsidP="006A5F83">
      <w:pPr>
        <w:numPr>
          <w:ilvl w:val="0"/>
          <w:numId w:val="22"/>
        </w:numPr>
        <w:tabs>
          <w:tab w:val="clear" w:pos="720"/>
          <w:tab w:val="num" w:pos="284"/>
        </w:tabs>
        <w:spacing w:after="0" w:line="240" w:lineRule="auto"/>
        <w:ind w:left="284" w:hanging="284"/>
        <w:rPr>
          <w:rFonts w:ascii="Roboto" w:hAnsi="Roboto"/>
        </w:rPr>
      </w:pPr>
      <w:r w:rsidRPr="00EC4A7F">
        <w:rPr>
          <w:rFonts w:ascii="Roboto" w:hAnsi="Roboto"/>
        </w:rPr>
        <w:t>Je hebt kennis van wet- en regelgeving gerelateerd aan mantelzorg (zoals PGB, belastingen, zorgverlof, zorgverzekeringen, indicatiestelling</w:t>
      </w:r>
      <w:r w:rsidR="00AA7A65">
        <w:rPr>
          <w:rFonts w:ascii="Roboto" w:hAnsi="Roboto"/>
        </w:rPr>
        <w:t>,</w:t>
      </w:r>
      <w:r w:rsidRPr="00EC4A7F">
        <w:rPr>
          <w:rFonts w:ascii="Roboto" w:hAnsi="Roboto"/>
        </w:rPr>
        <w:t xml:space="preserve"> e.d.). </w:t>
      </w:r>
    </w:p>
    <w:p w14:paraId="09588EA2" w14:textId="487DE9B5" w:rsidR="00EC4A7F" w:rsidRPr="00EC4A7F" w:rsidRDefault="00EC4A7F" w:rsidP="006A5F83">
      <w:pPr>
        <w:numPr>
          <w:ilvl w:val="0"/>
          <w:numId w:val="23"/>
        </w:numPr>
        <w:tabs>
          <w:tab w:val="clear" w:pos="720"/>
          <w:tab w:val="num" w:pos="284"/>
        </w:tabs>
        <w:spacing w:after="0" w:line="240" w:lineRule="auto"/>
        <w:ind w:left="284" w:hanging="284"/>
        <w:rPr>
          <w:rFonts w:ascii="Roboto" w:hAnsi="Roboto"/>
        </w:rPr>
      </w:pPr>
      <w:r w:rsidRPr="00EC4A7F">
        <w:rPr>
          <w:rFonts w:ascii="Roboto" w:hAnsi="Roboto"/>
        </w:rPr>
        <w:t>Je hebt (basis)kennis van intramurale en extramurale zorg (instellingen, procedures en regelingen). </w:t>
      </w:r>
    </w:p>
    <w:p w14:paraId="25649978" w14:textId="77777777" w:rsidR="00EC4A7F" w:rsidRPr="00EC4A7F" w:rsidRDefault="00EC4A7F" w:rsidP="006A5F83">
      <w:pPr>
        <w:numPr>
          <w:ilvl w:val="0"/>
          <w:numId w:val="24"/>
        </w:numPr>
        <w:tabs>
          <w:tab w:val="clear" w:pos="720"/>
          <w:tab w:val="num" w:pos="284"/>
        </w:tabs>
        <w:spacing w:after="0" w:line="240" w:lineRule="auto"/>
        <w:ind w:left="284" w:hanging="284"/>
        <w:rPr>
          <w:rFonts w:ascii="Roboto" w:hAnsi="Roboto"/>
        </w:rPr>
      </w:pPr>
      <w:r w:rsidRPr="00EC4A7F">
        <w:rPr>
          <w:rFonts w:ascii="Roboto" w:hAnsi="Roboto"/>
        </w:rPr>
        <w:t>Je bent zelfstandig, flexibel, pragmatisch, creatief en neemt initiatief. </w:t>
      </w:r>
    </w:p>
    <w:p w14:paraId="1F606869" w14:textId="7937EA42" w:rsidR="00EC4A7F" w:rsidRPr="00EC4A7F" w:rsidRDefault="00EC4A7F" w:rsidP="006A5F83">
      <w:pPr>
        <w:numPr>
          <w:ilvl w:val="0"/>
          <w:numId w:val="25"/>
        </w:numPr>
        <w:tabs>
          <w:tab w:val="clear" w:pos="720"/>
          <w:tab w:val="num" w:pos="284"/>
        </w:tabs>
        <w:spacing w:after="0" w:line="240" w:lineRule="auto"/>
        <w:ind w:left="284" w:hanging="284"/>
        <w:rPr>
          <w:rFonts w:ascii="Roboto" w:hAnsi="Roboto"/>
        </w:rPr>
      </w:pPr>
      <w:r w:rsidRPr="00EC4A7F">
        <w:rPr>
          <w:rFonts w:ascii="Roboto" w:hAnsi="Roboto"/>
        </w:rPr>
        <w:t>Je kunt goed luisteren en je weet snel tot de kern van vragen/problemen te komen (sterk analytisch vermogen/empathisch)</w:t>
      </w:r>
      <w:r w:rsidR="00D258FB">
        <w:rPr>
          <w:rFonts w:ascii="Roboto" w:hAnsi="Roboto"/>
        </w:rPr>
        <w:t>.</w:t>
      </w:r>
    </w:p>
    <w:p w14:paraId="5092597D" w14:textId="77777777" w:rsidR="00EC4A7F" w:rsidRPr="00EC4A7F" w:rsidRDefault="00EC4A7F" w:rsidP="006A5F83">
      <w:pPr>
        <w:numPr>
          <w:ilvl w:val="0"/>
          <w:numId w:val="26"/>
        </w:numPr>
        <w:tabs>
          <w:tab w:val="clear" w:pos="720"/>
          <w:tab w:val="num" w:pos="284"/>
        </w:tabs>
        <w:spacing w:after="0" w:line="240" w:lineRule="auto"/>
        <w:ind w:left="284" w:hanging="284"/>
        <w:rPr>
          <w:rFonts w:ascii="Roboto" w:hAnsi="Roboto"/>
        </w:rPr>
      </w:pPr>
      <w:r w:rsidRPr="00EC4A7F">
        <w:rPr>
          <w:rFonts w:ascii="Roboto" w:hAnsi="Roboto"/>
        </w:rPr>
        <w:t>Je werkt van vanuit gelijkwaardigheid samen met de mantelzorger, en het systeem rondom de cliënt. Je werkt hierbij vanuit Sociale Netwerk Versterking. </w:t>
      </w:r>
    </w:p>
    <w:p w14:paraId="05FB2494" w14:textId="77777777" w:rsidR="00B24A32" w:rsidRPr="00B24A32" w:rsidRDefault="00B24A32" w:rsidP="006A5F83">
      <w:pPr>
        <w:spacing w:after="0" w:line="240" w:lineRule="auto"/>
        <w:rPr>
          <w:rFonts w:ascii="Roboto" w:eastAsia="Times New Roman" w:hAnsi="Roboto" w:cs="Arial"/>
          <w:b/>
          <w:bCs/>
          <w:color w:val="000000"/>
          <w:lang w:eastAsia="nl-NL"/>
        </w:rPr>
      </w:pPr>
    </w:p>
    <w:p w14:paraId="359423ED" w14:textId="5F01A949" w:rsidR="00192261" w:rsidRDefault="00CD4D06" w:rsidP="006A5F83">
      <w:pPr>
        <w:spacing w:after="0" w:line="240" w:lineRule="auto"/>
        <w:rPr>
          <w:rFonts w:ascii="Roboto" w:eastAsia="Times New Roman" w:hAnsi="Roboto" w:cs="Arial"/>
          <w:color w:val="242424"/>
          <w:lang w:eastAsia="nl-NL"/>
        </w:rPr>
      </w:pPr>
      <w:r w:rsidRPr="003B6682">
        <w:rPr>
          <w:rFonts w:ascii="Roboto" w:hAnsi="Roboto"/>
          <w:b/>
          <w:bCs/>
          <w:color w:val="BD3364"/>
          <w:kern w:val="2"/>
          <w:sz w:val="24"/>
          <w:szCs w:val="24"/>
          <w14:ligatures w14:val="standardContextual"/>
        </w:rPr>
        <w:t>Je team en werkgebied</w:t>
      </w:r>
      <w:r w:rsidRPr="00B24A32">
        <w:rPr>
          <w:rFonts w:ascii="Roboto" w:hAnsi="Roboto"/>
          <w:b/>
          <w:bCs/>
          <w:color w:val="BD3364"/>
          <w:kern w:val="2"/>
          <w:sz w:val="24"/>
          <w:szCs w:val="24"/>
          <w14:ligatures w14:val="standardContextual"/>
        </w:rPr>
        <w:t xml:space="preserve"> </w:t>
      </w:r>
      <w:r w:rsidRPr="00B24A32">
        <w:rPr>
          <w:rFonts w:ascii="Roboto" w:hAnsi="Roboto"/>
          <w:b/>
          <w:bCs/>
          <w:color w:val="BD3364"/>
          <w:kern w:val="2"/>
          <w:sz w:val="24"/>
          <w:szCs w:val="24"/>
          <w14:ligatures w14:val="standardContextual"/>
        </w:rPr>
        <w:br/>
      </w:r>
      <w:r w:rsidR="00192261">
        <w:rPr>
          <w:rFonts w:ascii="Roboto" w:eastAsia="Times New Roman" w:hAnsi="Roboto" w:cs="Arial"/>
          <w:color w:val="242424"/>
          <w:lang w:eastAsia="nl-NL"/>
        </w:rPr>
        <w:t xml:space="preserve">Je bent onderdeel van </w:t>
      </w:r>
      <w:r w:rsidR="00953A1B">
        <w:rPr>
          <w:rFonts w:ascii="Roboto" w:eastAsia="Times New Roman" w:hAnsi="Roboto" w:cs="Arial"/>
          <w:color w:val="242424"/>
          <w:lang w:eastAsia="nl-NL"/>
        </w:rPr>
        <w:t>een Gebiedsteam</w:t>
      </w:r>
      <w:r w:rsidR="00192261">
        <w:rPr>
          <w:rFonts w:ascii="Roboto" w:eastAsia="Times New Roman" w:hAnsi="Roboto" w:cs="Arial"/>
          <w:color w:val="242424"/>
          <w:lang w:eastAsia="nl-NL"/>
        </w:rPr>
        <w:t xml:space="preserve"> </w:t>
      </w:r>
      <w:r w:rsidR="005022B7">
        <w:rPr>
          <w:rFonts w:ascii="Roboto" w:eastAsia="Times New Roman" w:hAnsi="Roboto" w:cs="Arial"/>
          <w:color w:val="242424"/>
          <w:lang w:eastAsia="nl-NL"/>
        </w:rPr>
        <w:t>in ‘s-Hertogenbosch</w:t>
      </w:r>
      <w:r w:rsidR="00192261">
        <w:rPr>
          <w:rFonts w:ascii="Roboto" w:eastAsia="Times New Roman" w:hAnsi="Roboto" w:cs="Arial"/>
          <w:color w:val="242424"/>
          <w:lang w:eastAsia="nl-NL"/>
        </w:rPr>
        <w:t xml:space="preserve">. Je neemt deel aan de Vakgroep Mantelzorg en werkt samen met de </w:t>
      </w:r>
      <w:r w:rsidR="00184A7F">
        <w:rPr>
          <w:rFonts w:ascii="Roboto" w:eastAsia="Times New Roman" w:hAnsi="Roboto" w:cs="Arial"/>
          <w:color w:val="242424"/>
          <w:lang w:eastAsia="nl-NL"/>
        </w:rPr>
        <w:t>zes</w:t>
      </w:r>
      <w:r w:rsidR="00192261">
        <w:rPr>
          <w:rFonts w:ascii="Roboto" w:eastAsia="Times New Roman" w:hAnsi="Roboto" w:cs="Arial"/>
          <w:color w:val="242424"/>
          <w:lang w:eastAsia="nl-NL"/>
        </w:rPr>
        <w:t xml:space="preserve"> collega Mantelzorgconsulenten voor het bestendigen van </w:t>
      </w:r>
      <w:r w:rsidR="00953A1B">
        <w:rPr>
          <w:rFonts w:ascii="Roboto" w:eastAsia="Times New Roman" w:hAnsi="Roboto" w:cs="Arial"/>
          <w:color w:val="242424"/>
          <w:lang w:eastAsia="nl-NL"/>
        </w:rPr>
        <w:t xml:space="preserve">mantelzorg </w:t>
      </w:r>
      <w:r w:rsidR="00192261">
        <w:rPr>
          <w:rFonts w:ascii="Roboto" w:eastAsia="Times New Roman" w:hAnsi="Roboto" w:cs="Arial"/>
          <w:color w:val="242424"/>
          <w:lang w:eastAsia="nl-NL"/>
        </w:rPr>
        <w:t xml:space="preserve">in de </w:t>
      </w:r>
      <w:r w:rsidR="009B331B">
        <w:rPr>
          <w:rFonts w:ascii="Roboto" w:eastAsia="Times New Roman" w:hAnsi="Roboto" w:cs="Arial"/>
          <w:color w:val="242424"/>
          <w:lang w:eastAsia="nl-NL"/>
        </w:rPr>
        <w:t>g</w:t>
      </w:r>
      <w:r w:rsidR="00192261">
        <w:rPr>
          <w:rFonts w:ascii="Roboto" w:eastAsia="Times New Roman" w:hAnsi="Roboto" w:cs="Arial"/>
          <w:color w:val="242424"/>
          <w:lang w:eastAsia="nl-NL"/>
        </w:rPr>
        <w:t>emeente ’s</w:t>
      </w:r>
      <w:r w:rsidR="00184A7F">
        <w:rPr>
          <w:rFonts w:ascii="Roboto" w:eastAsia="Times New Roman" w:hAnsi="Roboto" w:cs="Arial"/>
          <w:color w:val="242424"/>
          <w:lang w:eastAsia="nl-NL"/>
        </w:rPr>
        <w:t>-</w:t>
      </w:r>
      <w:r w:rsidR="00192261">
        <w:rPr>
          <w:rFonts w:ascii="Roboto" w:eastAsia="Times New Roman" w:hAnsi="Roboto" w:cs="Arial"/>
          <w:color w:val="242424"/>
          <w:lang w:eastAsia="nl-NL"/>
        </w:rPr>
        <w:t xml:space="preserve">Hertogenbosch. </w:t>
      </w:r>
    </w:p>
    <w:p w14:paraId="6F77945E" w14:textId="74C85A60" w:rsidR="00192261" w:rsidRDefault="00192261" w:rsidP="006A5F83">
      <w:pPr>
        <w:spacing w:after="0" w:line="240" w:lineRule="auto"/>
        <w:rPr>
          <w:rFonts w:ascii="Roboto" w:eastAsia="Times New Roman" w:hAnsi="Roboto" w:cs="Arial"/>
          <w:color w:val="242424"/>
          <w:lang w:eastAsia="nl-NL"/>
        </w:rPr>
      </w:pPr>
      <w:r>
        <w:rPr>
          <w:rFonts w:ascii="Roboto" w:eastAsia="Times New Roman" w:hAnsi="Roboto" w:cs="Arial"/>
          <w:color w:val="242424"/>
          <w:lang w:eastAsia="nl-NL"/>
        </w:rPr>
        <w:t xml:space="preserve">Je uren en werkdagen zijn verdeeld over twee </w:t>
      </w:r>
      <w:r w:rsidR="00184A7F">
        <w:rPr>
          <w:rFonts w:ascii="Roboto" w:eastAsia="Times New Roman" w:hAnsi="Roboto" w:cs="Arial"/>
          <w:color w:val="242424"/>
          <w:lang w:eastAsia="nl-NL"/>
        </w:rPr>
        <w:t>G</w:t>
      </w:r>
      <w:r>
        <w:rPr>
          <w:rFonts w:ascii="Roboto" w:eastAsia="Times New Roman" w:hAnsi="Roboto" w:cs="Arial"/>
          <w:color w:val="242424"/>
          <w:lang w:eastAsia="nl-NL"/>
        </w:rPr>
        <w:t xml:space="preserve">ebiedsteams. Als onderdeel van </w:t>
      </w:r>
      <w:r w:rsidR="00953A1B">
        <w:rPr>
          <w:rFonts w:ascii="Roboto" w:eastAsia="Times New Roman" w:hAnsi="Roboto" w:cs="Arial"/>
          <w:color w:val="242424"/>
          <w:lang w:eastAsia="nl-NL"/>
        </w:rPr>
        <w:t>de vakgroep mantelzorg</w:t>
      </w:r>
      <w:r>
        <w:rPr>
          <w:rFonts w:ascii="Roboto" w:eastAsia="Times New Roman" w:hAnsi="Roboto" w:cs="Arial"/>
          <w:color w:val="242424"/>
          <w:lang w:eastAsia="nl-NL"/>
        </w:rPr>
        <w:t xml:space="preserve"> denk je</w:t>
      </w:r>
      <w:r w:rsidR="00953A1B">
        <w:rPr>
          <w:rFonts w:ascii="Roboto" w:eastAsia="Times New Roman" w:hAnsi="Roboto" w:cs="Arial"/>
          <w:color w:val="242424"/>
          <w:lang w:eastAsia="nl-NL"/>
        </w:rPr>
        <w:t xml:space="preserve"> samen met je collega’s</w:t>
      </w:r>
      <w:r>
        <w:rPr>
          <w:rFonts w:ascii="Roboto" w:eastAsia="Times New Roman" w:hAnsi="Roboto" w:cs="Arial"/>
          <w:color w:val="242424"/>
          <w:lang w:eastAsia="nl-NL"/>
        </w:rPr>
        <w:t xml:space="preserve"> mee in de visie en uitvoering van Mantelzorg ondersteuning in het brede Mantelzorg Netwerk en organiseer en ondersteun je collectieve activiteiten voor mantelzorgers. Deze activiteiten kunnen variëren van informatief tot ontspanning. </w:t>
      </w:r>
    </w:p>
    <w:p w14:paraId="06A920D5" w14:textId="716D3476" w:rsidR="00192261" w:rsidRDefault="00953A1B" w:rsidP="006A5F83">
      <w:pPr>
        <w:spacing w:after="0" w:line="240" w:lineRule="auto"/>
        <w:rPr>
          <w:rFonts w:ascii="Roboto" w:eastAsia="Times New Roman" w:hAnsi="Roboto" w:cs="Arial"/>
          <w:color w:val="242424"/>
          <w:lang w:eastAsia="nl-NL"/>
        </w:rPr>
      </w:pPr>
      <w:r>
        <w:rPr>
          <w:rFonts w:ascii="Roboto" w:eastAsia="Times New Roman" w:hAnsi="Roboto" w:cs="Arial"/>
          <w:color w:val="242424"/>
          <w:lang w:eastAsia="nl-NL"/>
        </w:rPr>
        <w:t xml:space="preserve">Als onderdeel van het </w:t>
      </w:r>
      <w:r w:rsidR="00817877">
        <w:rPr>
          <w:rFonts w:ascii="Roboto" w:eastAsia="Times New Roman" w:hAnsi="Roboto" w:cs="Arial"/>
          <w:color w:val="242424"/>
          <w:lang w:eastAsia="nl-NL"/>
        </w:rPr>
        <w:t>G</w:t>
      </w:r>
      <w:r w:rsidR="00192261">
        <w:rPr>
          <w:rFonts w:ascii="Roboto" w:eastAsia="Times New Roman" w:hAnsi="Roboto" w:cs="Arial"/>
          <w:color w:val="242424"/>
          <w:lang w:eastAsia="nl-NL"/>
        </w:rPr>
        <w:t xml:space="preserve">ebiedsteam pak je hulpvragen op, neem je deel aan het gebiedsteamoverleg en </w:t>
      </w:r>
      <w:r w:rsidR="003B6682">
        <w:rPr>
          <w:rFonts w:ascii="Roboto" w:eastAsia="Times New Roman" w:hAnsi="Roboto" w:cs="Arial"/>
          <w:color w:val="242424"/>
          <w:lang w:eastAsia="nl-NL"/>
        </w:rPr>
        <w:t>vind</w:t>
      </w:r>
      <w:r w:rsidR="00192261">
        <w:rPr>
          <w:rFonts w:ascii="Roboto" w:eastAsia="Times New Roman" w:hAnsi="Roboto" w:cs="Arial"/>
          <w:color w:val="242424"/>
          <w:lang w:eastAsia="nl-NL"/>
        </w:rPr>
        <w:t xml:space="preserve"> je je collega’s in de wijk. </w:t>
      </w:r>
    </w:p>
    <w:p w14:paraId="03D69B96" w14:textId="08330BEB" w:rsidR="00BF2458" w:rsidRPr="00BF2458" w:rsidRDefault="001715E0" w:rsidP="006A5F83">
      <w:pPr>
        <w:spacing w:after="0" w:line="240" w:lineRule="auto"/>
        <w:rPr>
          <w:rFonts w:ascii="Roboto" w:hAnsi="Roboto" w:cs="Times New Roman"/>
        </w:rPr>
      </w:pPr>
      <w:r w:rsidRPr="0080468B">
        <w:rPr>
          <w:rFonts w:ascii="Roboto" w:eastAsia="Times New Roman" w:hAnsi="Roboto" w:cs="Arial"/>
          <w:color w:val="242424"/>
          <w:lang w:eastAsia="nl-NL"/>
        </w:rPr>
        <w:br/>
      </w:r>
      <w:r w:rsidR="004138F3" w:rsidRPr="00B24A32">
        <w:rPr>
          <w:rFonts w:ascii="Roboto" w:hAnsi="Roboto" w:cs="Arial"/>
          <w:b/>
          <w:bCs/>
          <w:color w:val="BD3364"/>
          <w:kern w:val="2"/>
          <w:sz w:val="24"/>
          <w:szCs w:val="24"/>
          <w14:ligatures w14:val="standardContextual"/>
        </w:rPr>
        <w:t xml:space="preserve">Wat kun je van ons verwachten? </w:t>
      </w:r>
      <w:r w:rsidR="004138F3" w:rsidRPr="00B24A32">
        <w:rPr>
          <w:rFonts w:ascii="Roboto" w:hAnsi="Roboto" w:cs="Arial"/>
          <w:b/>
          <w:bCs/>
          <w:color w:val="BD3364"/>
          <w:kern w:val="2"/>
          <w:sz w:val="24"/>
          <w:szCs w:val="24"/>
          <w14:ligatures w14:val="standardContextual"/>
        </w:rPr>
        <w:br/>
      </w:r>
      <w:r w:rsidR="00284FBB" w:rsidRPr="000F555E">
        <w:rPr>
          <w:rFonts w:ascii="Roboto" w:hAnsi="Roboto" w:cs="Times New Roman"/>
        </w:rPr>
        <w:t xml:space="preserve">Bij Farent krijg je veel ruimte om jezelf en de organisatie verder te ontwikkelen. We bieden je een uitdagende en afwisselende </w:t>
      </w:r>
      <w:r w:rsidR="00284FBB" w:rsidRPr="00BF2458">
        <w:rPr>
          <w:rFonts w:ascii="Roboto" w:hAnsi="Roboto" w:cs="Times New Roman"/>
        </w:rPr>
        <w:t>functie</w:t>
      </w:r>
      <w:r w:rsidR="00C93CBA">
        <w:rPr>
          <w:rFonts w:ascii="Roboto" w:hAnsi="Roboto" w:cs="Times New Roman"/>
        </w:rPr>
        <w:t xml:space="preserve"> voor</w:t>
      </w:r>
      <w:r w:rsidR="00BF2458" w:rsidRPr="00BF2458">
        <w:rPr>
          <w:rFonts w:ascii="Roboto" w:hAnsi="Roboto" w:cs="Times New Roman"/>
        </w:rPr>
        <w:t xml:space="preserve"> 24</w:t>
      </w:r>
      <w:r w:rsidR="009B331B">
        <w:rPr>
          <w:rFonts w:ascii="Roboto" w:hAnsi="Roboto" w:cs="Times New Roman"/>
        </w:rPr>
        <w:t xml:space="preserve"> tot 32</w:t>
      </w:r>
      <w:r w:rsidR="00BF2458" w:rsidRPr="00BF2458">
        <w:rPr>
          <w:rFonts w:ascii="Roboto" w:hAnsi="Roboto" w:cs="Times New Roman"/>
        </w:rPr>
        <w:t xml:space="preserve"> uur per week, voor de duur van </w:t>
      </w:r>
      <w:r w:rsidR="008A3DCC">
        <w:rPr>
          <w:rFonts w:ascii="Roboto" w:hAnsi="Roboto" w:cs="Times New Roman"/>
        </w:rPr>
        <w:t>een jaar. Over een eventuele verlenging daarna gaan we op tijd met je in gesprek</w:t>
      </w:r>
      <w:r w:rsidR="00BF2458" w:rsidRPr="00BF2458">
        <w:rPr>
          <w:rFonts w:ascii="Roboto" w:hAnsi="Roboto" w:cs="Times New Roman"/>
        </w:rPr>
        <w:t>.</w:t>
      </w:r>
      <w:r w:rsidR="00C93CBA">
        <w:rPr>
          <w:rFonts w:ascii="Roboto" w:hAnsi="Roboto" w:cs="Times New Roman"/>
        </w:rPr>
        <w:t xml:space="preserve"> Heb je een voorkeur voor het aantal uren, geef dit dan aan in je motivatiebrief.</w:t>
      </w:r>
    </w:p>
    <w:p w14:paraId="6F90064A" w14:textId="5B1B8BA7" w:rsidR="00A80422" w:rsidRPr="00A80422" w:rsidRDefault="00A80422" w:rsidP="006A5F83">
      <w:pPr>
        <w:spacing w:after="0" w:line="240" w:lineRule="auto"/>
        <w:rPr>
          <w:rFonts w:ascii="Roboto" w:hAnsi="Roboto" w:cs="Times New Roman"/>
        </w:rPr>
      </w:pPr>
    </w:p>
    <w:p w14:paraId="1B8375E1" w14:textId="77777777" w:rsidR="00ED7010" w:rsidRDefault="00284FBB" w:rsidP="006A5F83">
      <w:pPr>
        <w:spacing w:after="0" w:line="240" w:lineRule="auto"/>
        <w:rPr>
          <w:rFonts w:ascii="Roboto" w:hAnsi="Roboto" w:cs="Times New Roman"/>
        </w:rPr>
      </w:pPr>
      <w:r w:rsidRPr="00162658">
        <w:rPr>
          <w:rFonts w:ascii="Roboto" w:hAnsi="Roboto"/>
        </w:rPr>
        <w:t xml:space="preserve">De functie is vastgesteld in schaal </w:t>
      </w:r>
      <w:r w:rsidR="00CF6342">
        <w:rPr>
          <w:rFonts w:ascii="Roboto" w:hAnsi="Roboto"/>
        </w:rPr>
        <w:t>8</w:t>
      </w:r>
      <w:r w:rsidR="00ED7010">
        <w:rPr>
          <w:rFonts w:ascii="Roboto" w:hAnsi="Roboto"/>
        </w:rPr>
        <w:t xml:space="preserve"> (normprofiel sociaal werker 4)</w:t>
      </w:r>
      <w:r w:rsidRPr="00162658">
        <w:rPr>
          <w:rFonts w:ascii="Roboto" w:hAnsi="Roboto"/>
        </w:rPr>
        <w:t xml:space="preserve"> met een bruto maandsalaris </w:t>
      </w:r>
      <w:r w:rsidRPr="006F1E01">
        <w:rPr>
          <w:rFonts w:ascii="Roboto" w:hAnsi="Roboto"/>
        </w:rPr>
        <w:t>van minimaal € 3.</w:t>
      </w:r>
      <w:r w:rsidR="006F1E01" w:rsidRPr="006F1E01">
        <w:rPr>
          <w:rFonts w:ascii="Roboto" w:hAnsi="Roboto"/>
        </w:rPr>
        <w:t>435</w:t>
      </w:r>
      <w:r w:rsidRPr="006F1E01">
        <w:rPr>
          <w:rFonts w:ascii="Roboto" w:hAnsi="Roboto"/>
        </w:rPr>
        <w:t xml:space="preserve">, - en maximaal € </w:t>
      </w:r>
      <w:r w:rsidR="006F1E01" w:rsidRPr="006F1E01">
        <w:rPr>
          <w:rFonts w:ascii="Roboto" w:hAnsi="Roboto"/>
        </w:rPr>
        <w:t>5.216</w:t>
      </w:r>
      <w:r w:rsidRPr="006F1E01">
        <w:rPr>
          <w:rFonts w:ascii="Roboto" w:hAnsi="Roboto"/>
        </w:rPr>
        <w:t>, - (peildatum 1 oktober 2025; bedragen zijn op basis van</w:t>
      </w:r>
      <w:r w:rsidRPr="00162658">
        <w:rPr>
          <w:rFonts w:ascii="Roboto" w:hAnsi="Roboto"/>
        </w:rPr>
        <w:t xml:space="preserve"> een fulltime dienstverband van 36 uur en inclusief 1,13% arbeidsmarkttoeslag). Inschaling is afhankelijk van opleiding en werkervaring.</w:t>
      </w:r>
      <w:r w:rsidRPr="00162658">
        <w:rPr>
          <w:rFonts w:ascii="Roboto" w:hAnsi="Roboto"/>
        </w:rPr>
        <w:br/>
      </w:r>
    </w:p>
    <w:p w14:paraId="05F4A40F" w14:textId="25647FB1" w:rsidR="00284FBB" w:rsidRPr="00597254" w:rsidRDefault="00284FBB" w:rsidP="006A5F83">
      <w:pPr>
        <w:spacing w:after="0" w:line="240" w:lineRule="auto"/>
        <w:rPr>
          <w:rFonts w:ascii="Roboto" w:hAnsi="Roboto" w:cs="Times New Roman"/>
        </w:rPr>
      </w:pPr>
      <w:r w:rsidRPr="00597254">
        <w:rPr>
          <w:rFonts w:ascii="Roboto" w:hAnsi="Roboto" w:cs="Times New Roman"/>
        </w:rPr>
        <w:t>Wij hebben aantrekkelijke secundaire arbeidsvoorwaarden, zoals een loopbaanbudget, een individueel keuzebudget en de mogelijkheid om hybride te werken. Ook krijg je een laptop en een iPhone. Kijk voor alle arbeidsvoorwaarden in de Cao Sociaal werk (2025-2027).</w:t>
      </w:r>
    </w:p>
    <w:p w14:paraId="6BC5C734" w14:textId="6E933B6B" w:rsidR="00284707" w:rsidRDefault="00872559" w:rsidP="006A5F83">
      <w:pPr>
        <w:spacing w:after="0" w:line="240" w:lineRule="auto"/>
        <w:rPr>
          <w:rFonts w:ascii="Roboto" w:hAnsi="Roboto" w:cstheme="minorHAnsi"/>
          <w:kern w:val="2"/>
          <w14:ligatures w14:val="standardContextual"/>
        </w:rPr>
      </w:pPr>
      <w:r>
        <w:rPr>
          <w:rFonts w:ascii="Roboto" w:hAnsi="Roboto" w:cstheme="minorHAnsi"/>
          <w:kern w:val="2"/>
          <w14:ligatures w14:val="standardContextual"/>
        </w:rPr>
        <w:br/>
      </w:r>
      <w:r w:rsidR="004138F3" w:rsidRPr="00B24A32">
        <w:rPr>
          <w:rFonts w:ascii="Roboto" w:hAnsi="Roboto" w:cs="Arial"/>
          <w:b/>
          <w:bCs/>
          <w:color w:val="BD3364"/>
          <w:kern w:val="2"/>
          <w:sz w:val="24"/>
          <w:szCs w:val="24"/>
          <w14:ligatures w14:val="standardContextual"/>
        </w:rPr>
        <w:t>Meer informatie</w:t>
      </w:r>
      <w:r w:rsidR="004138F3" w:rsidRPr="00B24A32">
        <w:rPr>
          <w:rFonts w:ascii="Roboto" w:hAnsi="Roboto" w:cs="Arial"/>
          <w:b/>
          <w:bCs/>
          <w:color w:val="BD3364"/>
          <w:kern w:val="2"/>
          <w:sz w:val="24"/>
          <w:szCs w:val="24"/>
          <w14:ligatures w14:val="standardContextual"/>
        </w:rPr>
        <w:br/>
      </w:r>
      <w:r w:rsidR="00866769" w:rsidRPr="00866769">
        <w:rPr>
          <w:rFonts w:ascii="Roboto" w:hAnsi="Roboto" w:cstheme="minorHAnsi"/>
          <w:kern w:val="2"/>
          <w14:ligatures w14:val="standardContextual"/>
        </w:rPr>
        <w:t xml:space="preserve">Heb je vragen over deze functie? Onze collega </w:t>
      </w:r>
      <w:r w:rsidR="0099011C">
        <w:rPr>
          <w:rFonts w:ascii="Roboto" w:hAnsi="Roboto" w:cstheme="minorHAnsi"/>
          <w:kern w:val="2"/>
          <w14:ligatures w14:val="standardContextual"/>
        </w:rPr>
        <w:t>Carmen van Leth, teamleider,</w:t>
      </w:r>
      <w:r w:rsidR="00866769" w:rsidRPr="00866769">
        <w:rPr>
          <w:rFonts w:ascii="Roboto" w:hAnsi="Roboto" w:cstheme="minorHAnsi"/>
          <w:kern w:val="2"/>
          <w14:ligatures w14:val="standardContextual"/>
        </w:rPr>
        <w:t xml:space="preserve"> vertelt je hier graag meer over. </w:t>
      </w:r>
      <w:r w:rsidR="004138F3" w:rsidRPr="00866769">
        <w:rPr>
          <w:rFonts w:ascii="Roboto" w:hAnsi="Roboto" w:cstheme="minorHAnsi"/>
          <w:kern w:val="2"/>
          <w14:ligatures w14:val="standardContextual"/>
        </w:rPr>
        <w:t>Je</w:t>
      </w:r>
      <w:r w:rsidR="004138F3" w:rsidRPr="00B24A32">
        <w:rPr>
          <w:rFonts w:ascii="Roboto" w:hAnsi="Roboto" w:cstheme="minorHAnsi"/>
          <w:kern w:val="2"/>
          <w14:ligatures w14:val="standardContextual"/>
        </w:rPr>
        <w:t xml:space="preserve"> kunt </w:t>
      </w:r>
      <w:r w:rsidR="00ED7010">
        <w:rPr>
          <w:rFonts w:ascii="Roboto" w:hAnsi="Roboto" w:cstheme="minorHAnsi"/>
          <w:kern w:val="2"/>
          <w14:ligatures w14:val="standardContextual"/>
        </w:rPr>
        <w:t>haar</w:t>
      </w:r>
      <w:r w:rsidR="00EB54FB">
        <w:rPr>
          <w:rFonts w:ascii="Roboto" w:hAnsi="Roboto" w:cstheme="minorHAnsi"/>
          <w:kern w:val="2"/>
          <w14:ligatures w14:val="standardContextual"/>
        </w:rPr>
        <w:t xml:space="preserve"> </w:t>
      </w:r>
      <w:r w:rsidR="004138F3" w:rsidRPr="00B24A32">
        <w:rPr>
          <w:rFonts w:ascii="Roboto" w:hAnsi="Roboto" w:cstheme="minorHAnsi"/>
          <w:kern w:val="2"/>
          <w14:ligatures w14:val="standardContextual"/>
        </w:rPr>
        <w:t xml:space="preserve">bellen </w:t>
      </w:r>
      <w:r w:rsidR="00C76667" w:rsidRPr="00B24A32">
        <w:rPr>
          <w:rFonts w:ascii="Roboto" w:hAnsi="Roboto" w:cstheme="minorHAnsi"/>
          <w:kern w:val="2"/>
          <w14:ligatures w14:val="standardContextual"/>
        </w:rPr>
        <w:t>via</w:t>
      </w:r>
      <w:r w:rsidR="00D2625B">
        <w:rPr>
          <w:rFonts w:ascii="Roboto" w:hAnsi="Roboto" w:cstheme="minorHAnsi"/>
          <w:kern w:val="2"/>
          <w14:ligatures w14:val="standardContextual"/>
        </w:rPr>
        <w:t xml:space="preserve"> 0</w:t>
      </w:r>
      <w:r w:rsidR="006A13D3">
        <w:rPr>
          <w:rFonts w:ascii="Roboto" w:hAnsi="Roboto" w:cstheme="minorHAnsi"/>
          <w:kern w:val="2"/>
          <w14:ligatures w14:val="standardContextual"/>
        </w:rPr>
        <w:t>6</w:t>
      </w:r>
      <w:r w:rsidR="00933A1C">
        <w:rPr>
          <w:rFonts w:ascii="Roboto" w:hAnsi="Roboto" w:cstheme="minorHAnsi"/>
          <w:kern w:val="2"/>
          <w14:ligatures w14:val="standardContextual"/>
        </w:rPr>
        <w:t>–</w:t>
      </w:r>
      <w:r w:rsidR="006A13D3">
        <w:rPr>
          <w:rFonts w:ascii="Roboto" w:hAnsi="Roboto" w:cstheme="minorHAnsi"/>
          <w:kern w:val="2"/>
          <w14:ligatures w14:val="standardContextual"/>
        </w:rPr>
        <w:t>55322078</w:t>
      </w:r>
      <w:r w:rsidR="00933A1C">
        <w:rPr>
          <w:rFonts w:ascii="Roboto" w:hAnsi="Roboto" w:cstheme="minorHAnsi"/>
          <w:kern w:val="2"/>
          <w14:ligatures w14:val="standardContextual"/>
        </w:rPr>
        <w:t>.</w:t>
      </w:r>
    </w:p>
    <w:p w14:paraId="592379AA" w14:textId="635DBC5B" w:rsidR="004138F3" w:rsidRPr="003B6682" w:rsidRDefault="00872559" w:rsidP="006A5F83">
      <w:pPr>
        <w:spacing w:after="0" w:line="240" w:lineRule="auto"/>
        <w:rPr>
          <w:rFonts w:ascii="Roboto" w:hAnsi="Roboto" w:cstheme="minorHAnsi"/>
        </w:rPr>
      </w:pPr>
      <w:r w:rsidRPr="0080468B">
        <w:rPr>
          <w:rFonts w:ascii="Roboto" w:hAnsi="Roboto" w:cs="Arial"/>
          <w:color w:val="BD3364"/>
        </w:rPr>
        <w:br/>
      </w:r>
      <w:r w:rsidR="004138F3" w:rsidRPr="00B24A32">
        <w:rPr>
          <w:rFonts w:ascii="Roboto" w:hAnsi="Roboto" w:cs="Arial"/>
          <w:b/>
          <w:bCs/>
          <w:color w:val="BD3364"/>
          <w:sz w:val="24"/>
          <w:szCs w:val="24"/>
        </w:rPr>
        <w:t>Solliciteren</w:t>
      </w:r>
      <w:r w:rsidR="004138F3" w:rsidRPr="00B24A32">
        <w:rPr>
          <w:rFonts w:ascii="Roboto" w:hAnsi="Roboto" w:cs="Arial"/>
        </w:rPr>
        <w:br/>
      </w:r>
      <w:r w:rsidR="004138F3" w:rsidRPr="00B24A32">
        <w:rPr>
          <w:rFonts w:ascii="Roboto" w:hAnsi="Roboto" w:cstheme="minorHAnsi"/>
        </w:rPr>
        <w:t xml:space="preserve">Word jij onze nieuwe collega? We kijken ernaar uit je beter te </w:t>
      </w:r>
      <w:r w:rsidR="004138F3" w:rsidRPr="003B6682">
        <w:rPr>
          <w:rFonts w:ascii="Roboto" w:hAnsi="Roboto" w:cstheme="minorHAnsi"/>
        </w:rPr>
        <w:t xml:space="preserve">leren kennen. Stuur </w:t>
      </w:r>
      <w:r w:rsidR="004138F3" w:rsidRPr="003B6682">
        <w:rPr>
          <w:rFonts w:ascii="Roboto" w:hAnsi="Roboto" w:cstheme="minorHAnsi"/>
          <w:b/>
          <w:bCs/>
        </w:rPr>
        <w:t>uiterlijk</w:t>
      </w:r>
      <w:r w:rsidR="00953A1B">
        <w:rPr>
          <w:rFonts w:ascii="Roboto" w:hAnsi="Roboto" w:cstheme="minorHAnsi"/>
          <w:b/>
          <w:bCs/>
        </w:rPr>
        <w:t xml:space="preserve"> </w:t>
      </w:r>
      <w:r w:rsidR="003712D9">
        <w:rPr>
          <w:rFonts w:ascii="Roboto" w:hAnsi="Roboto" w:cstheme="minorHAnsi"/>
          <w:b/>
          <w:bCs/>
        </w:rPr>
        <w:t xml:space="preserve">dinsdag </w:t>
      </w:r>
      <w:r w:rsidR="00953A1B">
        <w:rPr>
          <w:rFonts w:ascii="Roboto" w:hAnsi="Roboto" w:cstheme="minorHAnsi"/>
          <w:b/>
          <w:bCs/>
        </w:rPr>
        <w:t xml:space="preserve">1 september </w:t>
      </w:r>
      <w:r w:rsidR="004C56F9" w:rsidRPr="003B6682">
        <w:rPr>
          <w:rFonts w:ascii="Roboto" w:hAnsi="Roboto" w:cstheme="minorHAnsi"/>
          <w:b/>
          <w:bCs/>
        </w:rPr>
        <w:t>202</w:t>
      </w:r>
      <w:r w:rsidR="005C0EF3">
        <w:rPr>
          <w:rFonts w:ascii="Roboto" w:hAnsi="Roboto" w:cstheme="minorHAnsi"/>
          <w:b/>
          <w:bCs/>
        </w:rPr>
        <w:t>6</w:t>
      </w:r>
      <w:r w:rsidR="00F50499" w:rsidRPr="003B6682">
        <w:rPr>
          <w:rFonts w:ascii="Roboto" w:hAnsi="Roboto" w:cstheme="minorHAnsi"/>
          <w:b/>
          <w:bCs/>
        </w:rPr>
        <w:t xml:space="preserve"> </w:t>
      </w:r>
      <w:r w:rsidR="004138F3" w:rsidRPr="003B6682">
        <w:rPr>
          <w:rFonts w:ascii="Roboto" w:hAnsi="Roboto" w:cstheme="minorHAnsi"/>
        </w:rPr>
        <w:t xml:space="preserve">je motivatiebrief en cv naar </w:t>
      </w:r>
      <w:hyperlink r:id="rId10" w:history="1">
        <w:r w:rsidR="004138F3" w:rsidRPr="00817877">
          <w:rPr>
            <w:rFonts w:ascii="Roboto" w:hAnsi="Roboto" w:cstheme="minorHAnsi"/>
            <w:u w:val="single"/>
          </w:rPr>
          <w:t>sollicitaties@farent.nl</w:t>
        </w:r>
      </w:hyperlink>
      <w:r w:rsidR="004138F3" w:rsidRPr="00817877">
        <w:rPr>
          <w:rFonts w:ascii="Roboto" w:hAnsi="Roboto" w:cstheme="minorHAnsi"/>
        </w:rPr>
        <w:t>.</w:t>
      </w:r>
    </w:p>
    <w:p w14:paraId="3F3D7110" w14:textId="77777777" w:rsidR="002C7507" w:rsidRDefault="001C3188" w:rsidP="002C7507">
      <w:pPr>
        <w:pStyle w:val="Geenafstand"/>
        <w:rPr>
          <w:rFonts w:ascii="Roboto" w:hAnsi="Roboto" w:cstheme="minorHAnsi"/>
        </w:rPr>
      </w:pPr>
      <w:r w:rsidRPr="003B6682">
        <w:rPr>
          <w:rFonts w:ascii="Roboto" w:hAnsi="Roboto" w:cstheme="minorHAnsi"/>
        </w:rPr>
        <w:t xml:space="preserve">De </w:t>
      </w:r>
      <w:r w:rsidR="00C107E0" w:rsidRPr="003B6682">
        <w:rPr>
          <w:rFonts w:ascii="Roboto" w:hAnsi="Roboto" w:cstheme="minorHAnsi"/>
        </w:rPr>
        <w:t xml:space="preserve">eerste </w:t>
      </w:r>
      <w:r w:rsidR="004E3ECE" w:rsidRPr="003B6682">
        <w:rPr>
          <w:rFonts w:ascii="Roboto" w:hAnsi="Roboto" w:cstheme="minorHAnsi"/>
        </w:rPr>
        <w:t>gesprek</w:t>
      </w:r>
      <w:r w:rsidR="00C107E0" w:rsidRPr="003B6682">
        <w:rPr>
          <w:rFonts w:ascii="Roboto" w:hAnsi="Roboto" w:cstheme="minorHAnsi"/>
        </w:rPr>
        <w:t>sronde</w:t>
      </w:r>
      <w:r w:rsidRPr="003B6682">
        <w:rPr>
          <w:rFonts w:ascii="Roboto" w:hAnsi="Roboto" w:cstheme="minorHAnsi"/>
        </w:rPr>
        <w:t xml:space="preserve"> staa</w:t>
      </w:r>
      <w:r w:rsidR="00C107E0" w:rsidRPr="003B6682">
        <w:rPr>
          <w:rFonts w:ascii="Roboto" w:hAnsi="Roboto" w:cstheme="minorHAnsi"/>
        </w:rPr>
        <w:t>t</w:t>
      </w:r>
      <w:r w:rsidRPr="003B6682">
        <w:rPr>
          <w:rFonts w:ascii="Roboto" w:hAnsi="Roboto" w:cstheme="minorHAnsi"/>
        </w:rPr>
        <w:t xml:space="preserve"> gepland </w:t>
      </w:r>
      <w:r w:rsidR="001C2FBA" w:rsidRPr="003B6682">
        <w:rPr>
          <w:rFonts w:ascii="Roboto" w:hAnsi="Roboto" w:cstheme="minorHAnsi"/>
        </w:rPr>
        <w:t xml:space="preserve">in week </w:t>
      </w:r>
      <w:r w:rsidR="00953A1B">
        <w:rPr>
          <w:rFonts w:ascii="Roboto" w:hAnsi="Roboto" w:cstheme="minorHAnsi"/>
        </w:rPr>
        <w:t>37, tussen 7 en 11 september</w:t>
      </w:r>
      <w:r w:rsidR="001C2FBA" w:rsidRPr="003B6682">
        <w:rPr>
          <w:rFonts w:ascii="Roboto" w:hAnsi="Roboto" w:cstheme="minorHAnsi"/>
        </w:rPr>
        <w:t xml:space="preserve"> 202</w:t>
      </w:r>
      <w:r w:rsidR="00F94CD5" w:rsidRPr="003B6682">
        <w:rPr>
          <w:rFonts w:ascii="Roboto" w:hAnsi="Roboto" w:cstheme="minorHAnsi"/>
        </w:rPr>
        <w:t>6</w:t>
      </w:r>
      <w:r w:rsidRPr="003B6682">
        <w:rPr>
          <w:rFonts w:ascii="Roboto" w:hAnsi="Roboto" w:cstheme="minorHAnsi"/>
        </w:rPr>
        <w:t>. </w:t>
      </w:r>
    </w:p>
    <w:p w14:paraId="40FF53FC" w14:textId="43737432" w:rsidR="004138F3" w:rsidRPr="00B24A32" w:rsidRDefault="004138F3" w:rsidP="002C7507">
      <w:pPr>
        <w:pStyle w:val="Geenafstand"/>
        <w:rPr>
          <w:rFonts w:ascii="Roboto" w:hAnsi="Roboto" w:cstheme="minorHAnsi"/>
          <w:kern w:val="2"/>
          <w14:ligatures w14:val="standardContextual"/>
        </w:rPr>
      </w:pPr>
      <w:r w:rsidRPr="00B24A32">
        <w:rPr>
          <w:rFonts w:ascii="Roboto" w:hAnsi="Roboto" w:cstheme="minorHAnsi"/>
          <w:kern w:val="2"/>
          <w14:ligatures w14:val="standardContextual"/>
        </w:rPr>
        <w:lastRenderedPageBreak/>
        <w:t xml:space="preserve">Voor deze functie werven we intern en extern tegelijkertijd. Bij gelijke geschiktheid hebben interne kandidaten voorrang in de procedure. Farent hecht groot belang aan diversiteit, ook in haar personeelssamenstelling. Iedereen is anders en juist de verschillen in mensen helpen om een nog betere dienstverlening neer te zetten. Daarom zijn we benieuwd naar wie jij bent! Omdat wij een bijdrage willen leveren aan het vergroten van de arbeidsparticipatie van mensen met een afstand tot de arbeidsmarkt, nodigen wij met name kandidaten uit de Social Return doelgroep uit om te reageren. </w:t>
      </w:r>
    </w:p>
    <w:p w14:paraId="24AEB135" w14:textId="77777777" w:rsidR="005C0EF3" w:rsidRDefault="005C0EF3" w:rsidP="006A5F83">
      <w:pPr>
        <w:spacing w:after="0" w:line="240" w:lineRule="auto"/>
        <w:rPr>
          <w:rFonts w:ascii="Roboto" w:hAnsi="Roboto" w:cstheme="minorHAnsi"/>
          <w:kern w:val="2"/>
          <w14:ligatures w14:val="standardContextual"/>
        </w:rPr>
      </w:pPr>
    </w:p>
    <w:p w14:paraId="77D36161" w14:textId="029B8E4C" w:rsidR="004842D7" w:rsidRPr="00B24A32" w:rsidRDefault="004138F3" w:rsidP="006A5F83">
      <w:pPr>
        <w:spacing w:after="0" w:line="240" w:lineRule="auto"/>
        <w:rPr>
          <w:rFonts w:ascii="Roboto" w:hAnsi="Roboto" w:cstheme="minorHAnsi"/>
          <w:i/>
          <w:iCs/>
          <w:color w:val="BD3364"/>
          <w:kern w:val="2"/>
          <w14:ligatures w14:val="standardContextual"/>
        </w:rPr>
      </w:pPr>
      <w:r w:rsidRPr="00B24A32">
        <w:rPr>
          <w:rFonts w:ascii="Roboto" w:hAnsi="Roboto" w:cstheme="minorHAnsi"/>
          <w:kern w:val="2"/>
          <w14:ligatures w14:val="standardContextual"/>
        </w:rPr>
        <w:t xml:space="preserve">Wil je deze vacature delen in je netwerk? Graag! Acquisitie stellen we niet op prijs. </w:t>
      </w:r>
    </w:p>
    <w:sectPr w:rsidR="004842D7" w:rsidRPr="00B24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39A2"/>
    <w:multiLevelType w:val="multilevel"/>
    <w:tmpl w:val="6CA2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A517D"/>
    <w:multiLevelType w:val="multilevel"/>
    <w:tmpl w:val="C6C4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F006F"/>
    <w:multiLevelType w:val="multilevel"/>
    <w:tmpl w:val="A6FA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08A5"/>
    <w:multiLevelType w:val="multilevel"/>
    <w:tmpl w:val="C436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F6549"/>
    <w:multiLevelType w:val="multilevel"/>
    <w:tmpl w:val="DE08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1E066A"/>
    <w:multiLevelType w:val="multilevel"/>
    <w:tmpl w:val="9370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E40714"/>
    <w:multiLevelType w:val="multilevel"/>
    <w:tmpl w:val="9470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8829B5"/>
    <w:multiLevelType w:val="multilevel"/>
    <w:tmpl w:val="7452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D93F86"/>
    <w:multiLevelType w:val="multilevel"/>
    <w:tmpl w:val="6FA8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4367FF"/>
    <w:multiLevelType w:val="multilevel"/>
    <w:tmpl w:val="CE84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2339C0"/>
    <w:multiLevelType w:val="hybridMultilevel"/>
    <w:tmpl w:val="602AB5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1500B69"/>
    <w:multiLevelType w:val="hybridMultilevel"/>
    <w:tmpl w:val="E6226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01C2AC8"/>
    <w:multiLevelType w:val="multilevel"/>
    <w:tmpl w:val="D36C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9F7956"/>
    <w:multiLevelType w:val="multilevel"/>
    <w:tmpl w:val="4BEA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A45287"/>
    <w:multiLevelType w:val="hybridMultilevel"/>
    <w:tmpl w:val="B312669A"/>
    <w:lvl w:ilvl="0" w:tplc="6EA40BB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A0EA0"/>
    <w:multiLevelType w:val="hybridMultilevel"/>
    <w:tmpl w:val="63D087B6"/>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16" w15:restartNumberingAfterBreak="0">
    <w:nsid w:val="5F8D6106"/>
    <w:multiLevelType w:val="hybridMultilevel"/>
    <w:tmpl w:val="E940BA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1820C6F"/>
    <w:multiLevelType w:val="multilevel"/>
    <w:tmpl w:val="794A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457CDB"/>
    <w:multiLevelType w:val="multilevel"/>
    <w:tmpl w:val="7828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A26837"/>
    <w:multiLevelType w:val="multilevel"/>
    <w:tmpl w:val="8202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483D81"/>
    <w:multiLevelType w:val="hybridMultilevel"/>
    <w:tmpl w:val="9E604D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C5E1048"/>
    <w:multiLevelType w:val="multilevel"/>
    <w:tmpl w:val="92B6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2028F9"/>
    <w:multiLevelType w:val="multilevel"/>
    <w:tmpl w:val="2A50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6C31C7"/>
    <w:multiLevelType w:val="multilevel"/>
    <w:tmpl w:val="CFF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3344AE"/>
    <w:multiLevelType w:val="multilevel"/>
    <w:tmpl w:val="F2A4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C05B1"/>
    <w:multiLevelType w:val="hybridMultilevel"/>
    <w:tmpl w:val="1AEE9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2011653">
    <w:abstractNumId w:val="25"/>
  </w:num>
  <w:num w:numId="2" w16cid:durableId="1311013782">
    <w:abstractNumId w:val="15"/>
  </w:num>
  <w:num w:numId="3" w16cid:durableId="1223444705">
    <w:abstractNumId w:val="14"/>
  </w:num>
  <w:num w:numId="4" w16cid:durableId="1328707826">
    <w:abstractNumId w:val="16"/>
  </w:num>
  <w:num w:numId="5" w16cid:durableId="1643340890">
    <w:abstractNumId w:val="11"/>
  </w:num>
  <w:num w:numId="6" w16cid:durableId="940801700">
    <w:abstractNumId w:val="10"/>
  </w:num>
  <w:num w:numId="7" w16cid:durableId="802236575">
    <w:abstractNumId w:val="24"/>
  </w:num>
  <w:num w:numId="8" w16cid:durableId="303582484">
    <w:abstractNumId w:val="20"/>
  </w:num>
  <w:num w:numId="9" w16cid:durableId="616791850">
    <w:abstractNumId w:val="22"/>
  </w:num>
  <w:num w:numId="10" w16cid:durableId="1392846275">
    <w:abstractNumId w:val="7"/>
  </w:num>
  <w:num w:numId="11" w16cid:durableId="343560452">
    <w:abstractNumId w:val="0"/>
  </w:num>
  <w:num w:numId="12" w16cid:durableId="1218320447">
    <w:abstractNumId w:val="21"/>
  </w:num>
  <w:num w:numId="13" w16cid:durableId="1790975303">
    <w:abstractNumId w:val="17"/>
  </w:num>
  <w:num w:numId="14" w16cid:durableId="1247769898">
    <w:abstractNumId w:val="1"/>
  </w:num>
  <w:num w:numId="15" w16cid:durableId="1826626459">
    <w:abstractNumId w:val="19"/>
  </w:num>
  <w:num w:numId="16" w16cid:durableId="1536431803">
    <w:abstractNumId w:val="2"/>
  </w:num>
  <w:num w:numId="17" w16cid:durableId="2113621229">
    <w:abstractNumId w:val="5"/>
  </w:num>
  <w:num w:numId="18" w16cid:durableId="1527794033">
    <w:abstractNumId w:val="13"/>
  </w:num>
  <w:num w:numId="19" w16cid:durableId="1841461259">
    <w:abstractNumId w:val="23"/>
  </w:num>
  <w:num w:numId="20" w16cid:durableId="904608884">
    <w:abstractNumId w:val="18"/>
  </w:num>
  <w:num w:numId="21" w16cid:durableId="1213081364">
    <w:abstractNumId w:val="4"/>
  </w:num>
  <w:num w:numId="22" w16cid:durableId="490365863">
    <w:abstractNumId w:val="9"/>
  </w:num>
  <w:num w:numId="23" w16cid:durableId="746225308">
    <w:abstractNumId w:val="8"/>
  </w:num>
  <w:num w:numId="24" w16cid:durableId="1401513688">
    <w:abstractNumId w:val="12"/>
  </w:num>
  <w:num w:numId="25" w16cid:durableId="1786534471">
    <w:abstractNumId w:val="6"/>
  </w:num>
  <w:num w:numId="26" w16cid:durableId="766199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4F"/>
    <w:rsid w:val="0000135B"/>
    <w:rsid w:val="00005139"/>
    <w:rsid w:val="000074B0"/>
    <w:rsid w:val="00007840"/>
    <w:rsid w:val="00012377"/>
    <w:rsid w:val="00024E32"/>
    <w:rsid w:val="00032FCE"/>
    <w:rsid w:val="00040781"/>
    <w:rsid w:val="00044B1F"/>
    <w:rsid w:val="0004643F"/>
    <w:rsid w:val="00046EE9"/>
    <w:rsid w:val="00047452"/>
    <w:rsid w:val="0005719F"/>
    <w:rsid w:val="00057A35"/>
    <w:rsid w:val="000643B3"/>
    <w:rsid w:val="00064EB7"/>
    <w:rsid w:val="00067552"/>
    <w:rsid w:val="00070D67"/>
    <w:rsid w:val="00071FBD"/>
    <w:rsid w:val="00073046"/>
    <w:rsid w:val="000736BA"/>
    <w:rsid w:val="00076C07"/>
    <w:rsid w:val="0009022B"/>
    <w:rsid w:val="00090B6D"/>
    <w:rsid w:val="00091107"/>
    <w:rsid w:val="000A06EB"/>
    <w:rsid w:val="000A0EC3"/>
    <w:rsid w:val="000A284D"/>
    <w:rsid w:val="000A2CC6"/>
    <w:rsid w:val="000A39AD"/>
    <w:rsid w:val="000A493F"/>
    <w:rsid w:val="000A5B2E"/>
    <w:rsid w:val="000B23EE"/>
    <w:rsid w:val="000C1387"/>
    <w:rsid w:val="000D7D37"/>
    <w:rsid w:val="000F1FE4"/>
    <w:rsid w:val="000F5DEE"/>
    <w:rsid w:val="00110F6E"/>
    <w:rsid w:val="001147E1"/>
    <w:rsid w:val="00114DCE"/>
    <w:rsid w:val="0011791A"/>
    <w:rsid w:val="00122D85"/>
    <w:rsid w:val="00124314"/>
    <w:rsid w:val="001426AD"/>
    <w:rsid w:val="00152202"/>
    <w:rsid w:val="00152572"/>
    <w:rsid w:val="00154CDA"/>
    <w:rsid w:val="00161D98"/>
    <w:rsid w:val="001715E0"/>
    <w:rsid w:val="00184A7F"/>
    <w:rsid w:val="00192261"/>
    <w:rsid w:val="00195210"/>
    <w:rsid w:val="0019798B"/>
    <w:rsid w:val="001A1918"/>
    <w:rsid w:val="001A2DDA"/>
    <w:rsid w:val="001A5D51"/>
    <w:rsid w:val="001A699D"/>
    <w:rsid w:val="001B00D9"/>
    <w:rsid w:val="001B1CAC"/>
    <w:rsid w:val="001B6D73"/>
    <w:rsid w:val="001C2FBA"/>
    <w:rsid w:val="001C3188"/>
    <w:rsid w:val="001C465E"/>
    <w:rsid w:val="001D1109"/>
    <w:rsid w:val="001E4139"/>
    <w:rsid w:val="001E5611"/>
    <w:rsid w:val="001F2624"/>
    <w:rsid w:val="001F7547"/>
    <w:rsid w:val="00210492"/>
    <w:rsid w:val="00210F99"/>
    <w:rsid w:val="00216AFC"/>
    <w:rsid w:val="00217C58"/>
    <w:rsid w:val="00221C15"/>
    <w:rsid w:val="00223C71"/>
    <w:rsid w:val="00226C19"/>
    <w:rsid w:val="002425E5"/>
    <w:rsid w:val="0024342F"/>
    <w:rsid w:val="0024680B"/>
    <w:rsid w:val="00246A2B"/>
    <w:rsid w:val="002540B0"/>
    <w:rsid w:val="002550BF"/>
    <w:rsid w:val="00257F14"/>
    <w:rsid w:val="0026178E"/>
    <w:rsid w:val="00267CE8"/>
    <w:rsid w:val="00284707"/>
    <w:rsid w:val="00284FBB"/>
    <w:rsid w:val="002879E2"/>
    <w:rsid w:val="002B3250"/>
    <w:rsid w:val="002B3416"/>
    <w:rsid w:val="002B5F13"/>
    <w:rsid w:val="002C023D"/>
    <w:rsid w:val="002C6AC3"/>
    <w:rsid w:val="002C7507"/>
    <w:rsid w:val="002D3351"/>
    <w:rsid w:val="002E062C"/>
    <w:rsid w:val="002E5FF9"/>
    <w:rsid w:val="002F1DD8"/>
    <w:rsid w:val="002F23B9"/>
    <w:rsid w:val="002F25C8"/>
    <w:rsid w:val="00301F4F"/>
    <w:rsid w:val="0030319B"/>
    <w:rsid w:val="00305691"/>
    <w:rsid w:val="0030698B"/>
    <w:rsid w:val="00307BFF"/>
    <w:rsid w:val="003176D2"/>
    <w:rsid w:val="00325F51"/>
    <w:rsid w:val="00333205"/>
    <w:rsid w:val="003355F6"/>
    <w:rsid w:val="0033747E"/>
    <w:rsid w:val="00337D6D"/>
    <w:rsid w:val="00346673"/>
    <w:rsid w:val="00346A06"/>
    <w:rsid w:val="00346A91"/>
    <w:rsid w:val="00346C46"/>
    <w:rsid w:val="00367D5F"/>
    <w:rsid w:val="00370060"/>
    <w:rsid w:val="003709AA"/>
    <w:rsid w:val="003712D9"/>
    <w:rsid w:val="00375215"/>
    <w:rsid w:val="00376875"/>
    <w:rsid w:val="003808AA"/>
    <w:rsid w:val="00383B84"/>
    <w:rsid w:val="00390140"/>
    <w:rsid w:val="003939F4"/>
    <w:rsid w:val="00394B33"/>
    <w:rsid w:val="0039552E"/>
    <w:rsid w:val="003A0CD7"/>
    <w:rsid w:val="003A0F94"/>
    <w:rsid w:val="003B5961"/>
    <w:rsid w:val="003B6682"/>
    <w:rsid w:val="003C1F07"/>
    <w:rsid w:val="003C4510"/>
    <w:rsid w:val="003D711F"/>
    <w:rsid w:val="003E1F18"/>
    <w:rsid w:val="003E5E5D"/>
    <w:rsid w:val="003E5F9A"/>
    <w:rsid w:val="003F4181"/>
    <w:rsid w:val="003F62AA"/>
    <w:rsid w:val="004138F3"/>
    <w:rsid w:val="00414F2D"/>
    <w:rsid w:val="004200B5"/>
    <w:rsid w:val="00442292"/>
    <w:rsid w:val="0044303B"/>
    <w:rsid w:val="00445737"/>
    <w:rsid w:val="00456CE7"/>
    <w:rsid w:val="00462CC8"/>
    <w:rsid w:val="00466EC1"/>
    <w:rsid w:val="00471ACC"/>
    <w:rsid w:val="0047768E"/>
    <w:rsid w:val="004842D7"/>
    <w:rsid w:val="004969D9"/>
    <w:rsid w:val="004A2733"/>
    <w:rsid w:val="004A4F14"/>
    <w:rsid w:val="004B0CE0"/>
    <w:rsid w:val="004C0707"/>
    <w:rsid w:val="004C1051"/>
    <w:rsid w:val="004C56F9"/>
    <w:rsid w:val="004C6084"/>
    <w:rsid w:val="004D77EE"/>
    <w:rsid w:val="004E391A"/>
    <w:rsid w:val="004E3ECE"/>
    <w:rsid w:val="004E6A15"/>
    <w:rsid w:val="004E706F"/>
    <w:rsid w:val="004F4412"/>
    <w:rsid w:val="005022B7"/>
    <w:rsid w:val="00506F98"/>
    <w:rsid w:val="00511A16"/>
    <w:rsid w:val="00512D9C"/>
    <w:rsid w:val="00514280"/>
    <w:rsid w:val="00517FC5"/>
    <w:rsid w:val="00521534"/>
    <w:rsid w:val="005237F0"/>
    <w:rsid w:val="00524526"/>
    <w:rsid w:val="00530D85"/>
    <w:rsid w:val="005326B7"/>
    <w:rsid w:val="00554428"/>
    <w:rsid w:val="0057034F"/>
    <w:rsid w:val="00572250"/>
    <w:rsid w:val="00575133"/>
    <w:rsid w:val="00584CD8"/>
    <w:rsid w:val="00586BBC"/>
    <w:rsid w:val="00586CD0"/>
    <w:rsid w:val="005A521B"/>
    <w:rsid w:val="005B471E"/>
    <w:rsid w:val="005B54E5"/>
    <w:rsid w:val="005B7F44"/>
    <w:rsid w:val="005C0EF3"/>
    <w:rsid w:val="005C11BB"/>
    <w:rsid w:val="005C36DD"/>
    <w:rsid w:val="005C38FD"/>
    <w:rsid w:val="005C4D7A"/>
    <w:rsid w:val="005C6663"/>
    <w:rsid w:val="005D422E"/>
    <w:rsid w:val="005D6E6E"/>
    <w:rsid w:val="005E0923"/>
    <w:rsid w:val="005E103C"/>
    <w:rsid w:val="005E2D1C"/>
    <w:rsid w:val="005F4993"/>
    <w:rsid w:val="005F4A80"/>
    <w:rsid w:val="00605A59"/>
    <w:rsid w:val="0060656A"/>
    <w:rsid w:val="00612D8E"/>
    <w:rsid w:val="00614F3D"/>
    <w:rsid w:val="00623D4A"/>
    <w:rsid w:val="00625398"/>
    <w:rsid w:val="006334C5"/>
    <w:rsid w:val="00633640"/>
    <w:rsid w:val="00633FAE"/>
    <w:rsid w:val="00634399"/>
    <w:rsid w:val="0064235C"/>
    <w:rsid w:val="0065095F"/>
    <w:rsid w:val="00653434"/>
    <w:rsid w:val="00660090"/>
    <w:rsid w:val="006669B7"/>
    <w:rsid w:val="00667917"/>
    <w:rsid w:val="00671BBB"/>
    <w:rsid w:val="00676B28"/>
    <w:rsid w:val="00677FE3"/>
    <w:rsid w:val="00685A09"/>
    <w:rsid w:val="00686C5E"/>
    <w:rsid w:val="00686ED3"/>
    <w:rsid w:val="006A13D3"/>
    <w:rsid w:val="006A5DAC"/>
    <w:rsid w:val="006A5F83"/>
    <w:rsid w:val="006B0CF1"/>
    <w:rsid w:val="006B30A4"/>
    <w:rsid w:val="006B6E08"/>
    <w:rsid w:val="006C157B"/>
    <w:rsid w:val="006C3F3D"/>
    <w:rsid w:val="006C7533"/>
    <w:rsid w:val="006E0696"/>
    <w:rsid w:val="006E19CC"/>
    <w:rsid w:val="006E47CF"/>
    <w:rsid w:val="006F1E01"/>
    <w:rsid w:val="006F27AA"/>
    <w:rsid w:val="0070074C"/>
    <w:rsid w:val="007073C2"/>
    <w:rsid w:val="007278B8"/>
    <w:rsid w:val="007316FC"/>
    <w:rsid w:val="00733951"/>
    <w:rsid w:val="00744588"/>
    <w:rsid w:val="007460EB"/>
    <w:rsid w:val="00751D3D"/>
    <w:rsid w:val="00752052"/>
    <w:rsid w:val="007548C4"/>
    <w:rsid w:val="00761B25"/>
    <w:rsid w:val="00765CFE"/>
    <w:rsid w:val="00770919"/>
    <w:rsid w:val="00782FEB"/>
    <w:rsid w:val="00785B83"/>
    <w:rsid w:val="007914F1"/>
    <w:rsid w:val="007A326D"/>
    <w:rsid w:val="007A386D"/>
    <w:rsid w:val="007A537A"/>
    <w:rsid w:val="007B0157"/>
    <w:rsid w:val="007B327F"/>
    <w:rsid w:val="007B5675"/>
    <w:rsid w:val="007C7285"/>
    <w:rsid w:val="007D38A7"/>
    <w:rsid w:val="007D5A8C"/>
    <w:rsid w:val="007D68BC"/>
    <w:rsid w:val="007E168B"/>
    <w:rsid w:val="007E1FC0"/>
    <w:rsid w:val="007E4D58"/>
    <w:rsid w:val="007F709F"/>
    <w:rsid w:val="00802671"/>
    <w:rsid w:val="0080468B"/>
    <w:rsid w:val="00817877"/>
    <w:rsid w:val="00817D7A"/>
    <w:rsid w:val="00823AC2"/>
    <w:rsid w:val="00842BAF"/>
    <w:rsid w:val="008434BA"/>
    <w:rsid w:val="00843759"/>
    <w:rsid w:val="00860D5A"/>
    <w:rsid w:val="008616E7"/>
    <w:rsid w:val="00863F1B"/>
    <w:rsid w:val="008664CA"/>
    <w:rsid w:val="00866769"/>
    <w:rsid w:val="0087059A"/>
    <w:rsid w:val="00872559"/>
    <w:rsid w:val="00876145"/>
    <w:rsid w:val="00876CDA"/>
    <w:rsid w:val="00881337"/>
    <w:rsid w:val="00883AA1"/>
    <w:rsid w:val="00896AE8"/>
    <w:rsid w:val="00897F60"/>
    <w:rsid w:val="008A0A70"/>
    <w:rsid w:val="008A1906"/>
    <w:rsid w:val="008A3DCC"/>
    <w:rsid w:val="008A6A32"/>
    <w:rsid w:val="008A7241"/>
    <w:rsid w:val="008C03BB"/>
    <w:rsid w:val="008C24CA"/>
    <w:rsid w:val="008C35BB"/>
    <w:rsid w:val="008C5D2C"/>
    <w:rsid w:val="008C753D"/>
    <w:rsid w:val="008D0AB7"/>
    <w:rsid w:val="008D228E"/>
    <w:rsid w:val="008D45CC"/>
    <w:rsid w:val="008E198E"/>
    <w:rsid w:val="008E7192"/>
    <w:rsid w:val="008F3127"/>
    <w:rsid w:val="008F7005"/>
    <w:rsid w:val="00900E71"/>
    <w:rsid w:val="00901D4A"/>
    <w:rsid w:val="0090242F"/>
    <w:rsid w:val="00903C69"/>
    <w:rsid w:val="00905AA9"/>
    <w:rsid w:val="00916C3C"/>
    <w:rsid w:val="009235A5"/>
    <w:rsid w:val="00926C70"/>
    <w:rsid w:val="0093023A"/>
    <w:rsid w:val="00932B72"/>
    <w:rsid w:val="0093327B"/>
    <w:rsid w:val="00933A1C"/>
    <w:rsid w:val="00934770"/>
    <w:rsid w:val="00942878"/>
    <w:rsid w:val="00943F38"/>
    <w:rsid w:val="00944C2E"/>
    <w:rsid w:val="00944CBE"/>
    <w:rsid w:val="00946F12"/>
    <w:rsid w:val="009475EA"/>
    <w:rsid w:val="009518F5"/>
    <w:rsid w:val="00952FFC"/>
    <w:rsid w:val="00953922"/>
    <w:rsid w:val="00953A1B"/>
    <w:rsid w:val="00967254"/>
    <w:rsid w:val="00972824"/>
    <w:rsid w:val="00975474"/>
    <w:rsid w:val="0097643B"/>
    <w:rsid w:val="0098232B"/>
    <w:rsid w:val="00987067"/>
    <w:rsid w:val="009876D6"/>
    <w:rsid w:val="0099011C"/>
    <w:rsid w:val="00991544"/>
    <w:rsid w:val="009A4DCD"/>
    <w:rsid w:val="009B302A"/>
    <w:rsid w:val="009B331B"/>
    <w:rsid w:val="009B6DB5"/>
    <w:rsid w:val="009C2390"/>
    <w:rsid w:val="009C65A7"/>
    <w:rsid w:val="009C79B8"/>
    <w:rsid w:val="009D4F97"/>
    <w:rsid w:val="009E0FC2"/>
    <w:rsid w:val="009F249A"/>
    <w:rsid w:val="009F65FE"/>
    <w:rsid w:val="009F7F22"/>
    <w:rsid w:val="00A05B64"/>
    <w:rsid w:val="00A10452"/>
    <w:rsid w:val="00A122D9"/>
    <w:rsid w:val="00A12916"/>
    <w:rsid w:val="00A13C13"/>
    <w:rsid w:val="00A14A65"/>
    <w:rsid w:val="00A15579"/>
    <w:rsid w:val="00A169A9"/>
    <w:rsid w:val="00A21955"/>
    <w:rsid w:val="00A21ACE"/>
    <w:rsid w:val="00A22592"/>
    <w:rsid w:val="00A22FC9"/>
    <w:rsid w:val="00A23E8E"/>
    <w:rsid w:val="00A25457"/>
    <w:rsid w:val="00A27DF1"/>
    <w:rsid w:val="00A351B6"/>
    <w:rsid w:val="00A35D00"/>
    <w:rsid w:val="00A35EA8"/>
    <w:rsid w:val="00A37D95"/>
    <w:rsid w:val="00A40B4F"/>
    <w:rsid w:val="00A44453"/>
    <w:rsid w:val="00A45502"/>
    <w:rsid w:val="00A464EA"/>
    <w:rsid w:val="00A479BA"/>
    <w:rsid w:val="00A52A8E"/>
    <w:rsid w:val="00A61789"/>
    <w:rsid w:val="00A62A47"/>
    <w:rsid w:val="00A6420D"/>
    <w:rsid w:val="00A74A0F"/>
    <w:rsid w:val="00A76FC6"/>
    <w:rsid w:val="00A80422"/>
    <w:rsid w:val="00A82BE6"/>
    <w:rsid w:val="00A83483"/>
    <w:rsid w:val="00A85C3B"/>
    <w:rsid w:val="00A876EF"/>
    <w:rsid w:val="00A87958"/>
    <w:rsid w:val="00A91219"/>
    <w:rsid w:val="00A94D64"/>
    <w:rsid w:val="00A97D9D"/>
    <w:rsid w:val="00AA39D6"/>
    <w:rsid w:val="00AA61D9"/>
    <w:rsid w:val="00AA7A65"/>
    <w:rsid w:val="00AB3060"/>
    <w:rsid w:val="00AC4323"/>
    <w:rsid w:val="00AC6DE3"/>
    <w:rsid w:val="00AC755D"/>
    <w:rsid w:val="00AD236E"/>
    <w:rsid w:val="00AD4BB3"/>
    <w:rsid w:val="00AD55C6"/>
    <w:rsid w:val="00AD5CAA"/>
    <w:rsid w:val="00AE4960"/>
    <w:rsid w:val="00AF285E"/>
    <w:rsid w:val="00AF2EEC"/>
    <w:rsid w:val="00AF5C0C"/>
    <w:rsid w:val="00AF7F52"/>
    <w:rsid w:val="00B13BDB"/>
    <w:rsid w:val="00B14018"/>
    <w:rsid w:val="00B15BB2"/>
    <w:rsid w:val="00B24A32"/>
    <w:rsid w:val="00B32F4F"/>
    <w:rsid w:val="00B37AA7"/>
    <w:rsid w:val="00B412E2"/>
    <w:rsid w:val="00B4727E"/>
    <w:rsid w:val="00B47487"/>
    <w:rsid w:val="00B50874"/>
    <w:rsid w:val="00B57230"/>
    <w:rsid w:val="00B651B8"/>
    <w:rsid w:val="00B70C2D"/>
    <w:rsid w:val="00B710BF"/>
    <w:rsid w:val="00B771AD"/>
    <w:rsid w:val="00B81C64"/>
    <w:rsid w:val="00B8313B"/>
    <w:rsid w:val="00B9023C"/>
    <w:rsid w:val="00B91436"/>
    <w:rsid w:val="00B9564B"/>
    <w:rsid w:val="00BB2354"/>
    <w:rsid w:val="00BB787B"/>
    <w:rsid w:val="00BC0997"/>
    <w:rsid w:val="00BD0629"/>
    <w:rsid w:val="00BD2EDA"/>
    <w:rsid w:val="00BE108E"/>
    <w:rsid w:val="00BE2792"/>
    <w:rsid w:val="00BF2458"/>
    <w:rsid w:val="00C01A85"/>
    <w:rsid w:val="00C04804"/>
    <w:rsid w:val="00C04E50"/>
    <w:rsid w:val="00C07049"/>
    <w:rsid w:val="00C107E0"/>
    <w:rsid w:val="00C13207"/>
    <w:rsid w:val="00C30E8B"/>
    <w:rsid w:val="00C334AF"/>
    <w:rsid w:val="00C348AF"/>
    <w:rsid w:val="00C36FC4"/>
    <w:rsid w:val="00C409C5"/>
    <w:rsid w:val="00C47F77"/>
    <w:rsid w:val="00C52ECE"/>
    <w:rsid w:val="00C53AF6"/>
    <w:rsid w:val="00C543F6"/>
    <w:rsid w:val="00C622F1"/>
    <w:rsid w:val="00C67567"/>
    <w:rsid w:val="00C7643E"/>
    <w:rsid w:val="00C7661A"/>
    <w:rsid w:val="00C76667"/>
    <w:rsid w:val="00C76C83"/>
    <w:rsid w:val="00C82038"/>
    <w:rsid w:val="00C87ACE"/>
    <w:rsid w:val="00C90FF2"/>
    <w:rsid w:val="00C91563"/>
    <w:rsid w:val="00C93CBA"/>
    <w:rsid w:val="00CA1D7A"/>
    <w:rsid w:val="00CA2739"/>
    <w:rsid w:val="00CB4E5D"/>
    <w:rsid w:val="00CC068F"/>
    <w:rsid w:val="00CD1968"/>
    <w:rsid w:val="00CD4D06"/>
    <w:rsid w:val="00CD7068"/>
    <w:rsid w:val="00CE06D9"/>
    <w:rsid w:val="00CE136A"/>
    <w:rsid w:val="00CE292B"/>
    <w:rsid w:val="00CE2B84"/>
    <w:rsid w:val="00CE48D3"/>
    <w:rsid w:val="00CE54B8"/>
    <w:rsid w:val="00CF1FED"/>
    <w:rsid w:val="00CF2648"/>
    <w:rsid w:val="00CF6342"/>
    <w:rsid w:val="00CF6818"/>
    <w:rsid w:val="00CF6A01"/>
    <w:rsid w:val="00D01BA8"/>
    <w:rsid w:val="00D17CD9"/>
    <w:rsid w:val="00D17EF6"/>
    <w:rsid w:val="00D23F27"/>
    <w:rsid w:val="00D258FB"/>
    <w:rsid w:val="00D2625B"/>
    <w:rsid w:val="00D327D3"/>
    <w:rsid w:val="00D34B06"/>
    <w:rsid w:val="00D357C4"/>
    <w:rsid w:val="00D436CF"/>
    <w:rsid w:val="00D441B9"/>
    <w:rsid w:val="00D45654"/>
    <w:rsid w:val="00D46F61"/>
    <w:rsid w:val="00D47A18"/>
    <w:rsid w:val="00D53F24"/>
    <w:rsid w:val="00D560E3"/>
    <w:rsid w:val="00D566C0"/>
    <w:rsid w:val="00D62699"/>
    <w:rsid w:val="00D635D4"/>
    <w:rsid w:val="00D71285"/>
    <w:rsid w:val="00DA19A8"/>
    <w:rsid w:val="00DA3EE7"/>
    <w:rsid w:val="00DA57E4"/>
    <w:rsid w:val="00DB16E3"/>
    <w:rsid w:val="00DB784F"/>
    <w:rsid w:val="00DC4259"/>
    <w:rsid w:val="00DC771E"/>
    <w:rsid w:val="00DC7D30"/>
    <w:rsid w:val="00DC7F34"/>
    <w:rsid w:val="00DD2330"/>
    <w:rsid w:val="00DE02B7"/>
    <w:rsid w:val="00DE46AC"/>
    <w:rsid w:val="00DE698B"/>
    <w:rsid w:val="00DF2451"/>
    <w:rsid w:val="00DF3F49"/>
    <w:rsid w:val="00E03C2E"/>
    <w:rsid w:val="00E10085"/>
    <w:rsid w:val="00E10B33"/>
    <w:rsid w:val="00E232FA"/>
    <w:rsid w:val="00E25413"/>
    <w:rsid w:val="00E366B8"/>
    <w:rsid w:val="00E42A52"/>
    <w:rsid w:val="00E435D8"/>
    <w:rsid w:val="00E4484F"/>
    <w:rsid w:val="00E454E7"/>
    <w:rsid w:val="00E52705"/>
    <w:rsid w:val="00E539B4"/>
    <w:rsid w:val="00E61602"/>
    <w:rsid w:val="00E6364D"/>
    <w:rsid w:val="00E64C1C"/>
    <w:rsid w:val="00E66B12"/>
    <w:rsid w:val="00E66BDA"/>
    <w:rsid w:val="00E671C4"/>
    <w:rsid w:val="00E8059C"/>
    <w:rsid w:val="00E80959"/>
    <w:rsid w:val="00E84703"/>
    <w:rsid w:val="00E84BF3"/>
    <w:rsid w:val="00E86363"/>
    <w:rsid w:val="00E86D4D"/>
    <w:rsid w:val="00EB000D"/>
    <w:rsid w:val="00EB0145"/>
    <w:rsid w:val="00EB54FB"/>
    <w:rsid w:val="00EB5A91"/>
    <w:rsid w:val="00EC4508"/>
    <w:rsid w:val="00EC4A7F"/>
    <w:rsid w:val="00EC4ED4"/>
    <w:rsid w:val="00ED4F68"/>
    <w:rsid w:val="00ED7010"/>
    <w:rsid w:val="00EF1068"/>
    <w:rsid w:val="00EF470C"/>
    <w:rsid w:val="00EF62E0"/>
    <w:rsid w:val="00F016A6"/>
    <w:rsid w:val="00F01A9A"/>
    <w:rsid w:val="00F07E64"/>
    <w:rsid w:val="00F11BEE"/>
    <w:rsid w:val="00F138ED"/>
    <w:rsid w:val="00F13907"/>
    <w:rsid w:val="00F205CB"/>
    <w:rsid w:val="00F2161B"/>
    <w:rsid w:val="00F21A6A"/>
    <w:rsid w:val="00F221D4"/>
    <w:rsid w:val="00F25EF2"/>
    <w:rsid w:val="00F3126B"/>
    <w:rsid w:val="00F34C0F"/>
    <w:rsid w:val="00F361BE"/>
    <w:rsid w:val="00F4031D"/>
    <w:rsid w:val="00F40E93"/>
    <w:rsid w:val="00F429E4"/>
    <w:rsid w:val="00F476EF"/>
    <w:rsid w:val="00F50499"/>
    <w:rsid w:val="00F52D71"/>
    <w:rsid w:val="00F55A51"/>
    <w:rsid w:val="00F56AB6"/>
    <w:rsid w:val="00F56E27"/>
    <w:rsid w:val="00F62976"/>
    <w:rsid w:val="00F634A6"/>
    <w:rsid w:val="00F64A4F"/>
    <w:rsid w:val="00F716F1"/>
    <w:rsid w:val="00F73F41"/>
    <w:rsid w:val="00F8108A"/>
    <w:rsid w:val="00F853F1"/>
    <w:rsid w:val="00F87E3E"/>
    <w:rsid w:val="00F910CE"/>
    <w:rsid w:val="00F91CBF"/>
    <w:rsid w:val="00F93C71"/>
    <w:rsid w:val="00F94CD5"/>
    <w:rsid w:val="00FA39DE"/>
    <w:rsid w:val="00FB2C22"/>
    <w:rsid w:val="00FC132B"/>
    <w:rsid w:val="00FC6AB9"/>
    <w:rsid w:val="00FD3343"/>
    <w:rsid w:val="00FD5272"/>
    <w:rsid w:val="00FD6E68"/>
    <w:rsid w:val="00FE537E"/>
    <w:rsid w:val="00FF5ED1"/>
    <w:rsid w:val="03F66C48"/>
    <w:rsid w:val="0C1E9458"/>
    <w:rsid w:val="16756696"/>
    <w:rsid w:val="1AAAEADE"/>
    <w:rsid w:val="206F2B40"/>
    <w:rsid w:val="29EC1616"/>
    <w:rsid w:val="2D82AF30"/>
    <w:rsid w:val="43648AD9"/>
    <w:rsid w:val="4A89820F"/>
    <w:rsid w:val="4EC32B43"/>
    <w:rsid w:val="4F8B6AF7"/>
    <w:rsid w:val="6F4E9F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EFA4"/>
  <w15:chartTrackingRefBased/>
  <w15:docId w15:val="{18215D2D-E0D5-4D51-BD85-751F0835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140"/>
  </w:style>
  <w:style w:type="paragraph" w:styleId="Kop2">
    <w:name w:val="heading 2"/>
    <w:basedOn w:val="Standaard"/>
    <w:link w:val="Kop2Char"/>
    <w:uiPriority w:val="9"/>
    <w:unhideWhenUsed/>
    <w:qFormat/>
    <w:rsid w:val="00C01A85"/>
    <w:pPr>
      <w:widowControl w:val="0"/>
      <w:autoSpaceDE w:val="0"/>
      <w:autoSpaceDN w:val="0"/>
      <w:spacing w:before="101" w:after="0" w:line="240" w:lineRule="auto"/>
      <w:ind w:left="100"/>
      <w:outlineLvl w:val="1"/>
    </w:pPr>
    <w:rPr>
      <w:rFonts w:ascii="Roboto" w:eastAsia="Roboto" w:hAnsi="Roboto" w:cs="Roboto"/>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1D98"/>
    <w:pPr>
      <w:ind w:left="720"/>
      <w:contextualSpacing/>
    </w:pPr>
  </w:style>
  <w:style w:type="paragraph" w:styleId="Revisie">
    <w:name w:val="Revision"/>
    <w:hidden/>
    <w:uiPriority w:val="99"/>
    <w:semiHidden/>
    <w:rsid w:val="00A21955"/>
    <w:pPr>
      <w:spacing w:after="0" w:line="240" w:lineRule="auto"/>
    </w:pPr>
  </w:style>
  <w:style w:type="character" w:customStyle="1" w:styleId="Kop2Char">
    <w:name w:val="Kop 2 Char"/>
    <w:basedOn w:val="Standaardalinea-lettertype"/>
    <w:link w:val="Kop2"/>
    <w:uiPriority w:val="9"/>
    <w:rsid w:val="00C01A85"/>
    <w:rPr>
      <w:rFonts w:ascii="Roboto" w:eastAsia="Roboto" w:hAnsi="Roboto" w:cs="Roboto"/>
      <w:b/>
      <w:bCs/>
    </w:rPr>
  </w:style>
  <w:style w:type="paragraph" w:styleId="Plattetekst">
    <w:name w:val="Body Text"/>
    <w:basedOn w:val="Standaard"/>
    <w:link w:val="PlattetekstChar"/>
    <w:uiPriority w:val="1"/>
    <w:qFormat/>
    <w:rsid w:val="00C01A85"/>
    <w:pPr>
      <w:widowControl w:val="0"/>
      <w:autoSpaceDE w:val="0"/>
      <w:autoSpaceDN w:val="0"/>
      <w:spacing w:after="0" w:line="240" w:lineRule="auto"/>
    </w:pPr>
    <w:rPr>
      <w:rFonts w:ascii="Roboto" w:eastAsia="Roboto" w:hAnsi="Roboto" w:cs="Roboto"/>
    </w:rPr>
  </w:style>
  <w:style w:type="character" w:customStyle="1" w:styleId="PlattetekstChar">
    <w:name w:val="Platte tekst Char"/>
    <w:basedOn w:val="Standaardalinea-lettertype"/>
    <w:link w:val="Plattetekst"/>
    <w:rsid w:val="00C01A85"/>
    <w:rPr>
      <w:rFonts w:ascii="Roboto" w:eastAsia="Roboto" w:hAnsi="Roboto" w:cs="Roboto"/>
    </w:rPr>
  </w:style>
  <w:style w:type="paragraph" w:styleId="Geenafstand">
    <w:name w:val="No Spacing"/>
    <w:uiPriority w:val="1"/>
    <w:qFormat/>
    <w:rsid w:val="00C82038"/>
    <w:pPr>
      <w:spacing w:after="0" w:line="240" w:lineRule="auto"/>
    </w:pPr>
  </w:style>
  <w:style w:type="character" w:styleId="Hyperlink">
    <w:name w:val="Hyperlink"/>
    <w:basedOn w:val="Standaardalinea-lettertype"/>
    <w:uiPriority w:val="99"/>
    <w:unhideWhenUsed/>
    <w:rsid w:val="00E8059C"/>
    <w:rPr>
      <w:color w:val="0563C1" w:themeColor="hyperlink"/>
      <w:u w:val="single"/>
    </w:rPr>
  </w:style>
  <w:style w:type="character" w:styleId="Onopgelostemelding">
    <w:name w:val="Unresolved Mention"/>
    <w:basedOn w:val="Standaardalinea-lettertype"/>
    <w:uiPriority w:val="99"/>
    <w:semiHidden/>
    <w:unhideWhenUsed/>
    <w:rsid w:val="00E8059C"/>
    <w:rPr>
      <w:color w:val="605E5C"/>
      <w:shd w:val="clear" w:color="auto" w:fill="E1DFDD"/>
    </w:rPr>
  </w:style>
  <w:style w:type="character" w:styleId="GevolgdeHyperlink">
    <w:name w:val="FollowedHyperlink"/>
    <w:basedOn w:val="Standaardalinea-lettertype"/>
    <w:uiPriority w:val="99"/>
    <w:semiHidden/>
    <w:unhideWhenUsed/>
    <w:rsid w:val="00A94D64"/>
    <w:rPr>
      <w:color w:val="954F72" w:themeColor="followedHyperlink"/>
      <w:u w:val="single"/>
    </w:rPr>
  </w:style>
  <w:style w:type="paragraph" w:styleId="Plattetekst3">
    <w:name w:val="Body Text 3"/>
    <w:basedOn w:val="Standaard"/>
    <w:link w:val="Plattetekst3Char"/>
    <w:uiPriority w:val="99"/>
    <w:semiHidden/>
    <w:unhideWhenUsed/>
    <w:rsid w:val="00D436CF"/>
    <w:pPr>
      <w:spacing w:after="120"/>
    </w:pPr>
    <w:rPr>
      <w:sz w:val="16"/>
      <w:szCs w:val="16"/>
    </w:rPr>
  </w:style>
  <w:style w:type="character" w:customStyle="1" w:styleId="Plattetekst3Char">
    <w:name w:val="Platte tekst 3 Char"/>
    <w:basedOn w:val="Standaardalinea-lettertype"/>
    <w:link w:val="Plattetekst3"/>
    <w:uiPriority w:val="99"/>
    <w:semiHidden/>
    <w:rsid w:val="00D436CF"/>
    <w:rPr>
      <w:sz w:val="16"/>
      <w:szCs w:val="16"/>
    </w:rPr>
  </w:style>
  <w:style w:type="character" w:styleId="Verwijzingopmerking">
    <w:name w:val="annotation reference"/>
    <w:basedOn w:val="Standaardalinea-lettertype"/>
    <w:uiPriority w:val="99"/>
    <w:semiHidden/>
    <w:unhideWhenUsed/>
    <w:rsid w:val="00005139"/>
    <w:rPr>
      <w:sz w:val="16"/>
      <w:szCs w:val="16"/>
    </w:rPr>
  </w:style>
  <w:style w:type="paragraph" w:styleId="Tekstopmerking">
    <w:name w:val="annotation text"/>
    <w:basedOn w:val="Standaard"/>
    <w:link w:val="TekstopmerkingChar"/>
    <w:uiPriority w:val="99"/>
    <w:unhideWhenUsed/>
    <w:rsid w:val="00005139"/>
    <w:pPr>
      <w:spacing w:line="240" w:lineRule="auto"/>
    </w:pPr>
    <w:rPr>
      <w:sz w:val="20"/>
      <w:szCs w:val="20"/>
    </w:rPr>
  </w:style>
  <w:style w:type="character" w:customStyle="1" w:styleId="TekstopmerkingChar">
    <w:name w:val="Tekst opmerking Char"/>
    <w:basedOn w:val="Standaardalinea-lettertype"/>
    <w:link w:val="Tekstopmerking"/>
    <w:uiPriority w:val="99"/>
    <w:rsid w:val="00005139"/>
    <w:rPr>
      <w:sz w:val="20"/>
      <w:szCs w:val="20"/>
    </w:rPr>
  </w:style>
  <w:style w:type="paragraph" w:styleId="Onderwerpvanopmerking">
    <w:name w:val="annotation subject"/>
    <w:basedOn w:val="Tekstopmerking"/>
    <w:next w:val="Tekstopmerking"/>
    <w:link w:val="OnderwerpvanopmerkingChar"/>
    <w:uiPriority w:val="99"/>
    <w:semiHidden/>
    <w:unhideWhenUsed/>
    <w:rsid w:val="00005139"/>
    <w:rPr>
      <w:b/>
      <w:bCs/>
    </w:rPr>
  </w:style>
  <w:style w:type="character" w:customStyle="1" w:styleId="OnderwerpvanopmerkingChar">
    <w:name w:val="Onderwerp van opmerking Char"/>
    <w:basedOn w:val="TekstopmerkingChar"/>
    <w:link w:val="Onderwerpvanopmerking"/>
    <w:uiPriority w:val="99"/>
    <w:semiHidden/>
    <w:rsid w:val="00005139"/>
    <w:rPr>
      <w:b/>
      <w:bCs/>
      <w:sz w:val="20"/>
      <w:szCs w:val="20"/>
    </w:rPr>
  </w:style>
  <w:style w:type="character" w:styleId="Tekstvantijdelijkeaanduiding">
    <w:name w:val="Placeholder Text"/>
    <w:basedOn w:val="Standaardalinea-lettertype"/>
    <w:uiPriority w:val="99"/>
    <w:semiHidden/>
    <w:rsid w:val="00A14A65"/>
    <w:rPr>
      <w:color w:val="808080"/>
    </w:rPr>
  </w:style>
  <w:style w:type="paragraph" w:styleId="Normaalweb">
    <w:name w:val="Normal (Web)"/>
    <w:basedOn w:val="Standaard"/>
    <w:uiPriority w:val="99"/>
    <w:semiHidden/>
    <w:unhideWhenUsed/>
    <w:rsid w:val="00946F1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4E39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Standaardalinea-lettertype"/>
    <w:rsid w:val="004E391A"/>
  </w:style>
  <w:style w:type="character" w:customStyle="1" w:styleId="eop">
    <w:name w:val="eop"/>
    <w:basedOn w:val="Standaardalinea-lettertype"/>
    <w:rsid w:val="004E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11746">
      <w:bodyDiv w:val="1"/>
      <w:marLeft w:val="0"/>
      <w:marRight w:val="0"/>
      <w:marTop w:val="0"/>
      <w:marBottom w:val="0"/>
      <w:divBdr>
        <w:top w:val="none" w:sz="0" w:space="0" w:color="auto"/>
        <w:left w:val="none" w:sz="0" w:space="0" w:color="auto"/>
        <w:bottom w:val="none" w:sz="0" w:space="0" w:color="auto"/>
        <w:right w:val="none" w:sz="0" w:space="0" w:color="auto"/>
      </w:divBdr>
      <w:divsChild>
        <w:div w:id="293023067">
          <w:marLeft w:val="0"/>
          <w:marRight w:val="0"/>
          <w:marTop w:val="0"/>
          <w:marBottom w:val="0"/>
          <w:divBdr>
            <w:top w:val="none" w:sz="0" w:space="0" w:color="auto"/>
            <w:left w:val="none" w:sz="0" w:space="0" w:color="auto"/>
            <w:bottom w:val="none" w:sz="0" w:space="0" w:color="auto"/>
            <w:right w:val="none" w:sz="0" w:space="0" w:color="auto"/>
          </w:divBdr>
        </w:div>
        <w:div w:id="1459032903">
          <w:marLeft w:val="0"/>
          <w:marRight w:val="0"/>
          <w:marTop w:val="0"/>
          <w:marBottom w:val="0"/>
          <w:divBdr>
            <w:top w:val="none" w:sz="0" w:space="0" w:color="auto"/>
            <w:left w:val="none" w:sz="0" w:space="0" w:color="auto"/>
            <w:bottom w:val="none" w:sz="0" w:space="0" w:color="auto"/>
            <w:right w:val="none" w:sz="0" w:space="0" w:color="auto"/>
          </w:divBdr>
        </w:div>
      </w:divsChild>
    </w:div>
    <w:div w:id="602961719">
      <w:bodyDiv w:val="1"/>
      <w:marLeft w:val="0"/>
      <w:marRight w:val="0"/>
      <w:marTop w:val="0"/>
      <w:marBottom w:val="0"/>
      <w:divBdr>
        <w:top w:val="none" w:sz="0" w:space="0" w:color="auto"/>
        <w:left w:val="none" w:sz="0" w:space="0" w:color="auto"/>
        <w:bottom w:val="none" w:sz="0" w:space="0" w:color="auto"/>
        <w:right w:val="none" w:sz="0" w:space="0" w:color="auto"/>
      </w:divBdr>
      <w:divsChild>
        <w:div w:id="202138552">
          <w:marLeft w:val="0"/>
          <w:marRight w:val="0"/>
          <w:marTop w:val="0"/>
          <w:marBottom w:val="0"/>
          <w:divBdr>
            <w:top w:val="none" w:sz="0" w:space="0" w:color="auto"/>
            <w:left w:val="none" w:sz="0" w:space="0" w:color="auto"/>
            <w:bottom w:val="none" w:sz="0" w:space="0" w:color="auto"/>
            <w:right w:val="none" w:sz="0" w:space="0" w:color="auto"/>
          </w:divBdr>
        </w:div>
        <w:div w:id="941301302">
          <w:marLeft w:val="0"/>
          <w:marRight w:val="0"/>
          <w:marTop w:val="0"/>
          <w:marBottom w:val="0"/>
          <w:divBdr>
            <w:top w:val="none" w:sz="0" w:space="0" w:color="auto"/>
            <w:left w:val="none" w:sz="0" w:space="0" w:color="auto"/>
            <w:bottom w:val="none" w:sz="0" w:space="0" w:color="auto"/>
            <w:right w:val="none" w:sz="0" w:space="0" w:color="auto"/>
          </w:divBdr>
        </w:div>
      </w:divsChild>
    </w:div>
    <w:div w:id="1007756746">
      <w:bodyDiv w:val="1"/>
      <w:marLeft w:val="0"/>
      <w:marRight w:val="0"/>
      <w:marTop w:val="0"/>
      <w:marBottom w:val="0"/>
      <w:divBdr>
        <w:top w:val="none" w:sz="0" w:space="0" w:color="auto"/>
        <w:left w:val="none" w:sz="0" w:space="0" w:color="auto"/>
        <w:bottom w:val="none" w:sz="0" w:space="0" w:color="auto"/>
        <w:right w:val="none" w:sz="0" w:space="0" w:color="auto"/>
      </w:divBdr>
    </w:div>
    <w:div w:id="1052467233">
      <w:bodyDiv w:val="1"/>
      <w:marLeft w:val="0"/>
      <w:marRight w:val="0"/>
      <w:marTop w:val="0"/>
      <w:marBottom w:val="0"/>
      <w:divBdr>
        <w:top w:val="none" w:sz="0" w:space="0" w:color="auto"/>
        <w:left w:val="none" w:sz="0" w:space="0" w:color="auto"/>
        <w:bottom w:val="none" w:sz="0" w:space="0" w:color="auto"/>
        <w:right w:val="none" w:sz="0" w:space="0" w:color="auto"/>
      </w:divBdr>
      <w:divsChild>
        <w:div w:id="322319579">
          <w:marLeft w:val="0"/>
          <w:marRight w:val="0"/>
          <w:marTop w:val="0"/>
          <w:marBottom w:val="0"/>
          <w:divBdr>
            <w:top w:val="none" w:sz="0" w:space="0" w:color="auto"/>
            <w:left w:val="none" w:sz="0" w:space="0" w:color="auto"/>
            <w:bottom w:val="none" w:sz="0" w:space="0" w:color="auto"/>
            <w:right w:val="none" w:sz="0" w:space="0" w:color="auto"/>
          </w:divBdr>
        </w:div>
        <w:div w:id="606740883">
          <w:marLeft w:val="0"/>
          <w:marRight w:val="0"/>
          <w:marTop w:val="0"/>
          <w:marBottom w:val="0"/>
          <w:divBdr>
            <w:top w:val="none" w:sz="0" w:space="0" w:color="auto"/>
            <w:left w:val="none" w:sz="0" w:space="0" w:color="auto"/>
            <w:bottom w:val="none" w:sz="0" w:space="0" w:color="auto"/>
            <w:right w:val="none" w:sz="0" w:space="0" w:color="auto"/>
          </w:divBdr>
        </w:div>
        <w:div w:id="1262572249">
          <w:marLeft w:val="0"/>
          <w:marRight w:val="0"/>
          <w:marTop w:val="0"/>
          <w:marBottom w:val="0"/>
          <w:divBdr>
            <w:top w:val="none" w:sz="0" w:space="0" w:color="auto"/>
            <w:left w:val="none" w:sz="0" w:space="0" w:color="auto"/>
            <w:bottom w:val="none" w:sz="0" w:space="0" w:color="auto"/>
            <w:right w:val="none" w:sz="0" w:space="0" w:color="auto"/>
          </w:divBdr>
        </w:div>
        <w:div w:id="1612976110">
          <w:marLeft w:val="0"/>
          <w:marRight w:val="0"/>
          <w:marTop w:val="0"/>
          <w:marBottom w:val="0"/>
          <w:divBdr>
            <w:top w:val="none" w:sz="0" w:space="0" w:color="auto"/>
            <w:left w:val="none" w:sz="0" w:space="0" w:color="auto"/>
            <w:bottom w:val="none" w:sz="0" w:space="0" w:color="auto"/>
            <w:right w:val="none" w:sz="0" w:space="0" w:color="auto"/>
          </w:divBdr>
        </w:div>
      </w:divsChild>
    </w:div>
    <w:div w:id="143008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sollicitaties@farent.nl"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nerokx\OneDrive%20-%20Farent\Documenten\Vacature%20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1837cdb-2e84-40f3-a1ff-1ad666bba510" xsi:nil="true"/>
    <lcf76f155ced4ddcb4097134ff3c332f xmlns="2308748a-94f3-4f8a-886a-db97356da6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2DCE29B5A20844ADA79AEB1F06ABEE" ma:contentTypeVersion="20" ma:contentTypeDescription="Een nieuw document maken." ma:contentTypeScope="" ma:versionID="fb620c260a202b083cd499f03196580b">
  <xsd:schema xmlns:xsd="http://www.w3.org/2001/XMLSchema" xmlns:xs="http://www.w3.org/2001/XMLSchema" xmlns:p="http://schemas.microsoft.com/office/2006/metadata/properties" xmlns:ns1="http://schemas.microsoft.com/sharepoint/v3" xmlns:ns2="2308748a-94f3-4f8a-886a-db97356da6a8" xmlns:ns3="ffce0617-2883-4141-a9f8-0f3a8a8a71a3" xmlns:ns4="21837cdb-2e84-40f3-a1ff-1ad666bba510" targetNamespace="http://schemas.microsoft.com/office/2006/metadata/properties" ma:root="true" ma:fieldsID="f703ce876462d67739ada8ddc8f7f23f" ns1:_="" ns2:_="" ns3:_="" ns4:_="">
    <xsd:import namespace="http://schemas.microsoft.com/sharepoint/v3"/>
    <xsd:import namespace="2308748a-94f3-4f8a-886a-db97356da6a8"/>
    <xsd:import namespace="ffce0617-2883-4141-a9f8-0f3a8a8a71a3"/>
    <xsd:import namespace="21837cdb-2e84-40f3-a1ff-1ad666bba5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8748a-94f3-4f8a-886a-db97356da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dfa5d8-f0b6-4fae-b00d-b8e7dd5ef5a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e0617-2883-4141-a9f8-0f3a8a8a71a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837cdb-2e84-40f3-a1ff-1ad666bba51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AEF5EE-AEC6-4F33-BC93-8EA3EB6100CD}" ma:internalName="TaxCatchAll" ma:showField="CatchAllData" ma:web="{ffce0617-2883-4141-a9f8-0f3a8a8a71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47469-EF13-4A32-BFE5-9188BEE31833}">
  <ds:schemaRefs>
    <ds:schemaRef ds:uri="http://schemas.openxmlformats.org/officeDocument/2006/bibliography"/>
  </ds:schemaRefs>
</ds:datastoreItem>
</file>

<file path=customXml/itemProps2.xml><?xml version="1.0" encoding="utf-8"?>
<ds:datastoreItem xmlns:ds="http://schemas.openxmlformats.org/officeDocument/2006/customXml" ds:itemID="{CEF9480D-2129-4819-A398-70941CD55614}">
  <ds:schemaRefs>
    <ds:schemaRef ds:uri="http://schemas.microsoft.com/office/2006/metadata/properties"/>
    <ds:schemaRef ds:uri="http://schemas.microsoft.com/office/infopath/2007/PartnerControls"/>
    <ds:schemaRef ds:uri="http://schemas.microsoft.com/sharepoint/v3"/>
    <ds:schemaRef ds:uri="21837cdb-2e84-40f3-a1ff-1ad666bba510"/>
    <ds:schemaRef ds:uri="2308748a-94f3-4f8a-886a-db97356da6a8"/>
  </ds:schemaRefs>
</ds:datastoreItem>
</file>

<file path=customXml/itemProps3.xml><?xml version="1.0" encoding="utf-8"?>
<ds:datastoreItem xmlns:ds="http://schemas.openxmlformats.org/officeDocument/2006/customXml" ds:itemID="{F280EB0F-6482-4FC6-85F7-E147E18C0EF5}">
  <ds:schemaRefs>
    <ds:schemaRef ds:uri="http://schemas.microsoft.com/sharepoint/v3/contenttype/forms"/>
  </ds:schemaRefs>
</ds:datastoreItem>
</file>

<file path=customXml/itemProps4.xml><?xml version="1.0" encoding="utf-8"?>
<ds:datastoreItem xmlns:ds="http://schemas.openxmlformats.org/officeDocument/2006/customXml" ds:itemID="{37FFEDB3-79FB-4D91-A98D-3394882AB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08748a-94f3-4f8a-886a-db97356da6a8"/>
    <ds:schemaRef ds:uri="ffce0617-2883-4141-a9f8-0f3a8a8a71a3"/>
    <ds:schemaRef ds:uri="21837cdb-2e84-40f3-a1ff-1ad666bba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Vacature template</Template>
  <TotalTime>0</TotalTime>
  <Pages>3</Pages>
  <Words>1009</Words>
  <Characters>5552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Rokx</dc:creator>
  <cp:keywords/>
  <dc:description/>
  <cp:lastModifiedBy>Carien Manders</cp:lastModifiedBy>
  <cp:revision>3</cp:revision>
  <cp:lastPrinted>2024-09-04T05:57:00Z</cp:lastPrinted>
  <dcterms:created xsi:type="dcterms:W3CDTF">2026-08-17T09:45:00Z</dcterms:created>
  <dcterms:modified xsi:type="dcterms:W3CDTF">2026-08-17T09:46:00Z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0x010100FE2DCE29B5A20844ADA79AEB1F06ABEE</vt:lpwstr>
  </property>
  <property fmtid="{D5CDD505-2E9C-101B-9397-08002B2CF9AE}" pid="3" name="MediaServiceImageTags">
    <vt:lpwstr/>
  </property>
</Properties>
</file>